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80" w:rightFromText="180" w:vertAnchor="text" w:tblpY="55"/>
        <w:tblW w:w="0" w:type="auto"/>
        <w:tblBorders>
          <w:top w:val="single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816"/>
        <w:gridCol w:w="7054"/>
      </w:tblGrid>
      <w:tr w:rsidR="005640DE" w:rsidRPr="004E5161" w:rsidTr="00072297">
        <w:trPr>
          <w:trHeight w:val="32"/>
        </w:trPr>
        <w:tc>
          <w:tcPr>
            <w:tcW w:w="1816" w:type="dxa"/>
            <w:tcBorders>
              <w:top w:val="nil"/>
              <w:bottom w:val="nil"/>
            </w:tcBorders>
          </w:tcPr>
          <w:p w:rsidR="005640DE" w:rsidRPr="004E5161" w:rsidRDefault="003367DC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 w:rsidRPr="004E5161">
              <w:rPr>
                <w:sz w:val="22"/>
                <w:lang w:val="fr-CA"/>
              </w:rPr>
              <w:t>DESTINATAIRE</w:t>
            </w:r>
          </w:p>
        </w:tc>
        <w:tc>
          <w:tcPr>
            <w:tcW w:w="7054" w:type="dxa"/>
            <w:tcBorders>
              <w:top w:val="nil"/>
              <w:bottom w:val="nil"/>
            </w:tcBorders>
          </w:tcPr>
          <w:p w:rsidR="005640DE" w:rsidRPr="004E5161" w:rsidRDefault="000F3408" w:rsidP="003367DC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 w:rsidRPr="004E5161">
              <w:rPr>
                <w:sz w:val="22"/>
                <w:lang w:val="fr-CA"/>
              </w:rPr>
              <w:t>Francis Paquette</w:t>
            </w:r>
          </w:p>
        </w:tc>
      </w:tr>
      <w:tr w:rsidR="005640DE" w:rsidRPr="004E5161" w:rsidTr="00072297">
        <w:trPr>
          <w:trHeight w:val="37"/>
        </w:trPr>
        <w:tc>
          <w:tcPr>
            <w:tcW w:w="1816" w:type="dxa"/>
            <w:tcBorders>
              <w:top w:val="nil"/>
              <w:bottom w:val="nil"/>
            </w:tcBorders>
          </w:tcPr>
          <w:p w:rsidR="005640DE" w:rsidRPr="004E5161" w:rsidRDefault="003367DC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 w:rsidRPr="004E5161">
              <w:rPr>
                <w:sz w:val="22"/>
                <w:lang w:val="fr-CA"/>
              </w:rPr>
              <w:t>EXPÉDITEUR OU EXPÉDITRICE</w:t>
            </w:r>
            <w:r w:rsidR="006778D1" w:rsidRPr="004E5161">
              <w:rPr>
                <w:sz w:val="22"/>
                <w:lang w:val="fr-CA"/>
              </w:rPr>
              <w:t> :</w:t>
            </w:r>
          </w:p>
        </w:tc>
        <w:sdt>
          <w:sdtPr>
            <w:rPr>
              <w:sz w:val="22"/>
              <w:lang w:val="fr-CA"/>
            </w:rPr>
            <w:id w:val="-1585220579"/>
            <w:placeholder>
              <w:docPart w:val="43662176E81D47C4B45E589B8F2F261F"/>
            </w:placeholder>
            <w:showingPlcHdr/>
            <w:comboBox>
              <w:listItem w:value="Choisissez un élément."/>
              <w:listItem w:displayText="Alain Sirois" w:value="Alain Sirois"/>
              <w:listItem w:displayText="André Laflamme" w:value="André Laflamme"/>
              <w:listItem w:displayText="André Vuillemin" w:value="André Vuillemin"/>
              <w:listItem w:displayText="Anne Grondin" w:value="Anne Grondin"/>
              <w:listItem w:displayText="Anne-Marie Aduriz" w:value="Anne-Marie Aduriz"/>
              <w:listItem w:displayText="Christine Boudreau" w:value="Christine Boudreau"/>
              <w:listItem w:displayText="Elsa Vaillancourt" w:value="Elsa Vaillancourt"/>
              <w:listItem w:displayText="Émilie Lamontagne" w:value="Émilie Lamontagne"/>
              <w:listItem w:displayText="Geneviève Labrecque" w:value="Geneviève Labrecque"/>
              <w:listItem w:displayText="Gérard Tousignant" w:value="Gérard Tousignant"/>
              <w:listItem w:displayText="Isabelle Fillion" w:value="Isabelle Fillion"/>
              <w:listItem w:displayText="Isabelle Lecompte" w:value="Isabelle Lecompte"/>
              <w:listItem w:displayText="Karine Chenard" w:value="Karine Chenard"/>
              <w:listItem w:displayText="Karine Therrien" w:value="Karine Therrien"/>
              <w:listItem w:displayText="Katy Carrier" w:value="Katy Carrier"/>
              <w:listItem w:displayText="Louis-Philippe Gauthier" w:value="Louis-Philippe Gauthier"/>
              <w:listItem w:displayText="Marie-Eve Cliche" w:value="Marie-Eve Cliche"/>
              <w:listItem w:displayText="Nancy Breton" w:value="Nancy Breton"/>
              <w:listItem w:displayText="Nancy Laliberté" w:value="Nancy Laliberté"/>
              <w:listItem w:displayText="Patrick Payeur" w:value="Patrick Payeur"/>
              <w:listItem w:displayText="Ridha Ismail" w:value="Ridha Ismail"/>
              <w:listItem w:displayText="Sébastien Fortier" w:value="Sébastien Fortier"/>
              <w:listItem w:displayText="Véronique Lacroix" w:value="Véronique Lacroix"/>
            </w:comboBox>
          </w:sdtPr>
          <w:sdtEndPr/>
          <w:sdtContent>
            <w:tc>
              <w:tcPr>
                <w:tcW w:w="7054" w:type="dxa"/>
                <w:tcBorders>
                  <w:top w:val="nil"/>
                  <w:bottom w:val="nil"/>
                </w:tcBorders>
              </w:tcPr>
              <w:p w:rsidR="005640DE" w:rsidRPr="004E5161" w:rsidRDefault="00E56EC2" w:rsidP="00E56EC2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  <w:lang w:val="fr-CA"/>
                  </w:rPr>
                  <w:t>Sélectionner votre nom</w:t>
                </w:r>
                <w:r w:rsidR="00C91D8C" w:rsidRPr="000B4CE9">
                  <w:rPr>
                    <w:rStyle w:val="Textedelespacerserv"/>
                    <w:lang w:val="fr-CA"/>
                  </w:rPr>
                  <w:t>.</w:t>
                </w:r>
              </w:p>
            </w:tc>
          </w:sdtContent>
        </w:sdt>
      </w:tr>
      <w:tr w:rsidR="005640DE" w:rsidRPr="004E5161" w:rsidTr="00DD2014">
        <w:trPr>
          <w:trHeight w:val="37"/>
        </w:trPr>
        <w:tc>
          <w:tcPr>
            <w:tcW w:w="1816" w:type="dxa"/>
            <w:tcBorders>
              <w:top w:val="nil"/>
              <w:bottom w:val="nil"/>
            </w:tcBorders>
          </w:tcPr>
          <w:p w:rsidR="005640DE" w:rsidRPr="004E5161" w:rsidRDefault="009E6DF3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 w:rsidRPr="004E5161">
              <w:rPr>
                <w:sz w:val="22"/>
                <w:lang w:val="fr-CA"/>
              </w:rPr>
              <w:t>DATE :</w:t>
            </w:r>
          </w:p>
        </w:tc>
        <w:tc>
          <w:tcPr>
            <w:tcW w:w="7054" w:type="dxa"/>
            <w:tcBorders>
              <w:top w:val="nil"/>
              <w:bottom w:val="nil"/>
            </w:tcBorders>
          </w:tcPr>
          <w:p w:rsidR="005640DE" w:rsidRPr="004E5161" w:rsidRDefault="00BF7979" w:rsidP="003D494A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>
              <w:rPr>
                <w:sz w:val="22"/>
                <w:lang w:val="fr-CA"/>
              </w:rPr>
              <w:t xml:space="preserve">Le </w:t>
            </w:r>
            <w:sdt>
              <w:sdtPr>
                <w:rPr>
                  <w:sz w:val="22"/>
                  <w:lang w:val="fr-CA"/>
                </w:rPr>
                <w:id w:val="-1347856862"/>
                <w:placeholder>
                  <w:docPart w:val="772AD8FCC1E948D69ECD846FECDCE3CC"/>
                </w:placeholder>
                <w:showingPlcHdr/>
                <w:date>
                  <w:dateFormat w:val="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0B4CE9" w:rsidRPr="00D105DE">
                  <w:rPr>
                    <w:rStyle w:val="Textedelespacerserv"/>
                  </w:rPr>
                  <w:t>Clique</w:t>
                </w:r>
                <w:r w:rsidR="00216870">
                  <w:rPr>
                    <w:rStyle w:val="Textedelespacerserv"/>
                  </w:rPr>
                  <w:t>r</w:t>
                </w:r>
                <w:r w:rsidR="000B4CE9" w:rsidRPr="00D105DE">
                  <w:rPr>
                    <w:rStyle w:val="Textedelespacerserv"/>
                  </w:rPr>
                  <w:t xml:space="preserve"> pour </w:t>
                </w:r>
                <w:r w:rsidR="003D494A">
                  <w:rPr>
                    <w:rStyle w:val="Textedelespacerserv"/>
                  </w:rPr>
                  <w:t>choisir la date sur le calendrier</w:t>
                </w:r>
                <w:r w:rsidR="000B4CE9" w:rsidRPr="00D105DE">
                  <w:rPr>
                    <w:rStyle w:val="Textedelespacerserv"/>
                  </w:rPr>
                  <w:t>.</w:t>
                </w:r>
              </w:sdtContent>
            </w:sdt>
          </w:p>
        </w:tc>
      </w:tr>
      <w:tr w:rsidR="005640DE" w:rsidRPr="004E5161" w:rsidTr="00DD2014">
        <w:trPr>
          <w:trHeight w:val="288"/>
        </w:trPr>
        <w:tc>
          <w:tcPr>
            <w:tcW w:w="1816" w:type="dxa"/>
            <w:tcBorders>
              <w:top w:val="nil"/>
              <w:bottom w:val="nil"/>
            </w:tcBorders>
            <w:tcMar>
              <w:bottom w:w="576" w:type="dxa"/>
            </w:tcMar>
          </w:tcPr>
          <w:p w:rsidR="005640DE" w:rsidRPr="004E5161" w:rsidRDefault="009E6DF3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bookmarkStart w:id="0" w:name="_GoBack"/>
            <w:bookmarkEnd w:id="0"/>
            <w:r w:rsidRPr="004E5161">
              <w:rPr>
                <w:sz w:val="22"/>
                <w:lang w:val="fr-CA"/>
              </w:rPr>
              <w:t>OBJET :</w:t>
            </w:r>
          </w:p>
        </w:tc>
        <w:tc>
          <w:tcPr>
            <w:tcW w:w="7054" w:type="dxa"/>
            <w:tcBorders>
              <w:top w:val="nil"/>
              <w:bottom w:val="nil"/>
            </w:tcBorders>
            <w:tcMar>
              <w:bottom w:w="576" w:type="dxa"/>
            </w:tcMar>
          </w:tcPr>
          <w:p w:rsidR="005640DE" w:rsidRPr="004E5161" w:rsidRDefault="00072297" w:rsidP="00072297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 w:rsidRPr="004E5161">
              <w:rPr>
                <w:b/>
                <w:sz w:val="22"/>
                <w:lang w:val="fr-CA"/>
              </w:rPr>
              <w:t>Demande – Service de production et multimédia</w:t>
            </w:r>
          </w:p>
        </w:tc>
      </w:tr>
    </w:tbl>
    <w:p w:rsidR="005640DE" w:rsidRPr="004E5161" w:rsidRDefault="005640DE">
      <w:pPr>
        <w:pStyle w:val="FaxBodyText"/>
        <w:framePr w:hSpace="0" w:wrap="auto" w:vAnchor="margin" w:yAlign="inline"/>
        <w:rPr>
          <w:sz w:val="22"/>
          <w:lang w:val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624"/>
        <w:gridCol w:w="2891"/>
        <w:gridCol w:w="624"/>
        <w:gridCol w:w="2891"/>
      </w:tblGrid>
      <w:tr w:rsidR="00B56950" w:rsidRPr="004E5161" w:rsidTr="00CE5A0A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E5161" w:rsidRPr="00B56950" w:rsidRDefault="004E5161" w:rsidP="00B56950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 w:rsidRPr="00B56950">
              <w:rPr>
                <w:b/>
                <w:sz w:val="22"/>
                <w:lang w:val="fr-CA"/>
              </w:rPr>
              <w:t>Entreprise :</w:t>
            </w:r>
          </w:p>
        </w:tc>
        <w:sdt>
          <w:sdtPr>
            <w:rPr>
              <w:sz w:val="22"/>
              <w:lang w:val="fr-CA"/>
            </w:rPr>
            <w:id w:val="-326287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4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E5161" w:rsidRPr="004E5161" w:rsidRDefault="00C075FB" w:rsidP="00843B7D">
                <w:pPr>
                  <w:pStyle w:val="FaxBodyText"/>
                  <w:framePr w:hSpace="0" w:wrap="auto" w:vAnchor="margin" w:yAlign="inline"/>
                  <w:jc w:val="right"/>
                  <w:rPr>
                    <w:sz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</w:tcPr>
          <w:p w:rsidR="004E5161" w:rsidRPr="004E5161" w:rsidRDefault="00843B7D" w:rsidP="00B2596A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>
              <w:rPr>
                <w:noProof/>
                <w:sz w:val="22"/>
                <w:lang w:val="fr-CA" w:eastAsia="fr-CA"/>
              </w:rPr>
              <w:drawing>
                <wp:inline distT="0" distB="0" distL="0" distR="0" wp14:anchorId="14542689" wp14:editId="7B5704F9">
                  <wp:extent cx="720000" cy="301514"/>
                  <wp:effectExtent l="0" t="0" r="4445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emeqColo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0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sz w:val="22"/>
              <w:lang w:val="fr-CA"/>
            </w:rPr>
            <w:id w:val="1511562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4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4E5161" w:rsidRPr="004E5161" w:rsidRDefault="00C91D8C" w:rsidP="00843B7D">
                <w:pPr>
                  <w:pStyle w:val="FaxBodyText"/>
                  <w:framePr w:hSpace="0" w:wrap="auto" w:vAnchor="margin" w:yAlign="inline"/>
                  <w:jc w:val="right"/>
                  <w:rPr>
                    <w:sz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5161" w:rsidRPr="004E5161" w:rsidRDefault="00843B7D" w:rsidP="00843B7D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>
              <w:rPr>
                <w:noProof/>
                <w:sz w:val="22"/>
                <w:lang w:val="fr-CA" w:eastAsia="fr-CA"/>
              </w:rPr>
              <w:drawing>
                <wp:inline distT="0" distB="0" distL="0" distR="0" wp14:anchorId="5466AEEE" wp14:editId="0251BEA6">
                  <wp:extent cx="720000" cy="260972"/>
                  <wp:effectExtent l="0" t="0" r="4445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emeqInternational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5FB" w:rsidRPr="004E5161" w:rsidTr="00C075FB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75FB" w:rsidRPr="00B56950" w:rsidRDefault="00C075FB" w:rsidP="00B56950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Service :</w:t>
            </w:r>
          </w:p>
        </w:tc>
        <w:sdt>
          <w:sdtPr>
            <w:rPr>
              <w:sz w:val="22"/>
              <w:lang w:val="fr-CA"/>
            </w:rPr>
            <w:id w:val="-1742091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4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C075FB" w:rsidRDefault="00C91D8C" w:rsidP="00843B7D">
                <w:pPr>
                  <w:pStyle w:val="FaxBodyText"/>
                  <w:framePr w:hSpace="0" w:wrap="auto" w:vAnchor="margin" w:yAlign="inline"/>
                  <w:jc w:val="right"/>
                  <w:rPr>
                    <w:sz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75FB" w:rsidRDefault="00C075FB" w:rsidP="00C075FB">
            <w:pPr>
              <w:pStyle w:val="FaxBodyText"/>
              <w:framePr w:hSpace="0" w:wrap="auto" w:vAnchor="margin" w:yAlign="inline"/>
              <w:rPr>
                <w:noProof/>
                <w:sz w:val="22"/>
                <w:lang w:val="fr-CA" w:eastAsia="fr-CA"/>
              </w:rPr>
            </w:pPr>
            <w:r>
              <w:rPr>
                <w:noProof/>
                <w:sz w:val="22"/>
                <w:lang w:val="fr-CA" w:eastAsia="fr-CA"/>
              </w:rPr>
              <w:t>Production</w:t>
            </w:r>
          </w:p>
        </w:tc>
        <w:sdt>
          <w:sdtPr>
            <w:rPr>
              <w:sz w:val="22"/>
              <w:lang w:val="fr-CA"/>
            </w:rPr>
            <w:id w:val="176246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4" w:type="dxa"/>
                <w:tcBorders>
                  <w:top w:val="nil"/>
                  <w:left w:val="nil"/>
                  <w:bottom w:val="nil"/>
                  <w:right w:val="nil"/>
                </w:tcBorders>
                <w:vAlign w:val="bottom"/>
              </w:tcPr>
              <w:p w:rsidR="00C075FB" w:rsidRDefault="00216870" w:rsidP="00843B7D">
                <w:pPr>
                  <w:pStyle w:val="FaxBodyText"/>
                  <w:framePr w:hSpace="0" w:wrap="auto" w:vAnchor="margin" w:yAlign="inline"/>
                  <w:jc w:val="right"/>
                  <w:rPr>
                    <w:sz w:val="22"/>
                    <w:lang w:val="fr-CA"/>
                  </w:rPr>
                </w:pPr>
                <w:r>
                  <w:rPr>
                    <w:rFonts w:ascii="MS Gothic" w:eastAsia="MS Gothic" w:hAnsi="MS Gothic" w:hint="eastAsia"/>
                    <w:sz w:val="22"/>
                    <w:lang w:val="fr-CA"/>
                  </w:rPr>
                  <w:t>☐</w:t>
                </w:r>
              </w:p>
            </w:tc>
          </w:sdtContent>
        </w:sdt>
        <w:tc>
          <w:tcPr>
            <w:tcW w:w="28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75FB" w:rsidRDefault="00C075FB" w:rsidP="00C075FB">
            <w:pPr>
              <w:pStyle w:val="FaxBodyText"/>
              <w:framePr w:hSpace="0" w:wrap="auto" w:vAnchor="margin" w:yAlign="inline"/>
              <w:rPr>
                <w:noProof/>
                <w:sz w:val="22"/>
                <w:lang w:val="fr-CA" w:eastAsia="fr-CA"/>
              </w:rPr>
            </w:pPr>
            <w:r>
              <w:rPr>
                <w:noProof/>
                <w:sz w:val="22"/>
                <w:lang w:val="fr-CA" w:eastAsia="fr-CA"/>
              </w:rPr>
              <w:t>Multimédia</w:t>
            </w:r>
          </w:p>
        </w:tc>
      </w:tr>
      <w:tr w:rsidR="00CE5A0A" w:rsidRPr="004E5161" w:rsidTr="00F302DB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43B7D" w:rsidRPr="00B56950" w:rsidRDefault="00843B7D" w:rsidP="00B2596A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 w:rsidRPr="00B56950">
              <w:rPr>
                <w:b/>
                <w:sz w:val="22"/>
                <w:lang w:val="fr-CA"/>
              </w:rPr>
              <w:t>No de projet :</w:t>
            </w:r>
          </w:p>
        </w:tc>
        <w:sdt>
          <w:sdtPr>
            <w:rPr>
              <w:sz w:val="22"/>
              <w:lang w:val="fr-CA"/>
            </w:rPr>
            <w:id w:val="-1653902961"/>
            <w:placeholder>
              <w:docPart w:val="D172A9B47C1442ED8056A899BE8EBB35"/>
            </w:placeholder>
            <w:showingPlcHdr/>
            <w:text/>
          </w:sdtPr>
          <w:sdtEndPr/>
          <w:sdtContent>
            <w:tc>
              <w:tcPr>
                <w:tcW w:w="7030" w:type="dxa"/>
                <w:gridSpan w:val="4"/>
                <w:tcBorders>
                  <w:top w:val="nil"/>
                  <w:left w:val="nil"/>
                  <w:bottom w:val="single" w:sz="4" w:space="0" w:color="000000" w:themeColor="text1"/>
                  <w:right w:val="nil"/>
                </w:tcBorders>
                <w:vAlign w:val="bottom"/>
              </w:tcPr>
              <w:p w:rsidR="00843B7D" w:rsidRPr="00BF7979" w:rsidRDefault="0062549E" w:rsidP="0062549E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Inscrire le no ou le nom du projet</w:t>
                </w:r>
                <w:r w:rsidRPr="00D105DE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CE5A0A" w:rsidRPr="004E5161" w:rsidTr="00E56EC2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0A" w:rsidRPr="00B56950" w:rsidRDefault="00E56EC2" w:rsidP="00E56EC2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S</w:t>
            </w:r>
            <w:r w:rsidR="00F302DB">
              <w:rPr>
                <w:b/>
                <w:sz w:val="22"/>
                <w:lang w:val="fr-CA"/>
              </w:rPr>
              <w:t>erveur</w:t>
            </w:r>
            <w:r>
              <w:rPr>
                <w:b/>
                <w:sz w:val="22"/>
                <w:lang w:val="fr-CA"/>
              </w:rPr>
              <w:t> :</w:t>
            </w:r>
          </w:p>
        </w:tc>
        <w:sdt>
          <w:sdtPr>
            <w:rPr>
              <w:sz w:val="22"/>
              <w:lang w:val="fr-CA"/>
            </w:rPr>
            <w:id w:val="1659726961"/>
            <w:placeholder>
              <w:docPart w:val="63FAF8CB189146F8A9A07987D6CD3DD6"/>
            </w:placeholder>
            <w:showingPlcHdr/>
            <w:text/>
          </w:sdtPr>
          <w:sdtEndPr/>
          <w:sdtContent>
            <w:tc>
              <w:tcPr>
                <w:tcW w:w="7030" w:type="dxa"/>
                <w:gridSpan w:val="4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nil"/>
                </w:tcBorders>
                <w:vAlign w:val="bottom"/>
              </w:tcPr>
              <w:p w:rsidR="00CE5A0A" w:rsidRPr="004E5161" w:rsidRDefault="00C91D8C" w:rsidP="00C91D8C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Si le document existe déjà, indiquer son emplacement</w:t>
                </w:r>
                <w:r w:rsidR="00E56EC2">
                  <w:rPr>
                    <w:rStyle w:val="Textedelespacerserv"/>
                  </w:rPr>
                  <w:t xml:space="preserve"> sur le serveur</w:t>
                </w:r>
                <w:r w:rsidRPr="00D105DE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CE5A0A" w:rsidRPr="004E5161" w:rsidTr="00E56EC2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0A" w:rsidRPr="00B56950" w:rsidRDefault="00E56EC2" w:rsidP="00E56EC2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S</w:t>
            </w:r>
            <w:r w:rsidR="00C075FB">
              <w:rPr>
                <w:b/>
                <w:sz w:val="22"/>
                <w:lang w:val="fr-CA"/>
              </w:rPr>
              <w:t>auvegarde</w:t>
            </w:r>
            <w:r w:rsidR="00CB14B4">
              <w:rPr>
                <w:b/>
                <w:sz w:val="22"/>
                <w:lang w:val="fr-CA"/>
              </w:rPr>
              <w:t> :</w:t>
            </w:r>
          </w:p>
        </w:tc>
        <w:sdt>
          <w:sdtPr>
            <w:rPr>
              <w:sz w:val="22"/>
              <w:lang w:val="fr-CA"/>
            </w:rPr>
            <w:id w:val="-1393420636"/>
            <w:placeholder>
              <w:docPart w:val="C3637AC74F134970B098DC0BD7821DD5"/>
            </w:placeholder>
            <w:showingPlcHdr/>
            <w:text/>
          </w:sdtPr>
          <w:sdtEndPr/>
          <w:sdtContent>
            <w:tc>
              <w:tcPr>
                <w:tcW w:w="7030" w:type="dxa"/>
                <w:gridSpan w:val="4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nil"/>
                </w:tcBorders>
                <w:vAlign w:val="bottom"/>
              </w:tcPr>
              <w:p w:rsidR="00CE5A0A" w:rsidRPr="004E5161" w:rsidRDefault="00C91D8C" w:rsidP="00C91D8C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Indiquer un lieu pour la sauvegarde du fichier, si nécessaire</w:t>
                </w:r>
                <w:r w:rsidRPr="00D105DE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62549E" w:rsidRPr="004E5161" w:rsidTr="00E56EC2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2549E" w:rsidRDefault="00E56EC2" w:rsidP="00E56EC2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Graphiste :</w:t>
            </w:r>
          </w:p>
        </w:tc>
        <w:sdt>
          <w:sdtPr>
            <w:rPr>
              <w:sz w:val="22"/>
              <w:lang w:val="fr-CA"/>
            </w:rPr>
            <w:id w:val="-313180158"/>
            <w:placeholder>
              <w:docPart w:val="EDF6EB2D913B4F7C89AFB3A0B05F473C"/>
            </w:placeholder>
            <w:showingPlcHdr/>
            <w:dropDownList>
              <w:listItem w:value="Choisissez un élément."/>
              <w:listItem w:displayText="André Vuillemin" w:value="André Vuillemin"/>
              <w:listItem w:displayText="Anne Grondin" w:value="Anne Grondin"/>
              <w:listItem w:displayText="Isabelle Fillion" w:value="Isabelle Fillion"/>
              <w:listItem w:displayText="Katy Carrier" w:value="Katy Carrier"/>
              <w:listItem w:displayText="Nancy Breton" w:value="Nancy Breton"/>
              <w:listItem w:displayText="Patrick Payeur" w:value="Patrick Payeur"/>
              <w:listItem w:displayText="Sébastien Fortier" w:value="Sébastien Fortier"/>
            </w:dropDownList>
          </w:sdtPr>
          <w:sdtEndPr/>
          <w:sdtContent>
            <w:tc>
              <w:tcPr>
                <w:tcW w:w="7030" w:type="dxa"/>
                <w:gridSpan w:val="4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nil"/>
                </w:tcBorders>
                <w:vAlign w:val="bottom"/>
              </w:tcPr>
              <w:p w:rsidR="0062549E" w:rsidRDefault="00E56EC2" w:rsidP="00E56EC2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Sélectionner le nom de</w:t>
                </w:r>
                <w:r w:rsidR="0062549E">
                  <w:rPr>
                    <w:rStyle w:val="Textedelespacerserv"/>
                  </w:rPr>
                  <w:t xml:space="preserve"> la personne ayant </w:t>
                </w:r>
                <w:r>
                  <w:rPr>
                    <w:rStyle w:val="Textedelespacerserv"/>
                  </w:rPr>
                  <w:t>déjà traité le dossier, s’il y a lieu</w:t>
                </w:r>
                <w:r w:rsidR="0062549E" w:rsidRPr="009E143C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CE5A0A" w:rsidRPr="004E5161" w:rsidTr="0062549E">
        <w:trPr>
          <w:trHeight w:val="624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5A0A" w:rsidRPr="00B56950" w:rsidRDefault="00F302DB" w:rsidP="00B2596A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Demande :</w:t>
            </w:r>
          </w:p>
        </w:tc>
        <w:sdt>
          <w:sdtPr>
            <w:rPr>
              <w:sz w:val="22"/>
              <w:lang w:val="fr-CA"/>
            </w:rPr>
            <w:id w:val="-1884554653"/>
            <w:placeholder>
              <w:docPart w:val="A4DF5CC71A494FD8A18E3A6D219D013F"/>
            </w:placeholder>
            <w:showingPlcHdr/>
          </w:sdtPr>
          <w:sdtEndPr/>
          <w:sdtContent>
            <w:tc>
              <w:tcPr>
                <w:tcW w:w="7030" w:type="dxa"/>
                <w:gridSpan w:val="4"/>
                <w:tcBorders>
                  <w:top w:val="single" w:sz="4" w:space="0" w:color="000000" w:themeColor="text1"/>
                  <w:left w:val="nil"/>
                  <w:bottom w:val="single" w:sz="4" w:space="0" w:color="000000" w:themeColor="text1"/>
                  <w:right w:val="nil"/>
                </w:tcBorders>
                <w:vAlign w:val="bottom"/>
              </w:tcPr>
              <w:p w:rsidR="00CE5A0A" w:rsidRPr="004E5161" w:rsidRDefault="00C91D8C" w:rsidP="00E56EC2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 w:rsidRPr="00D105DE">
                  <w:rPr>
                    <w:rStyle w:val="Textedelespacerserv"/>
                  </w:rPr>
                  <w:t>Clique</w:t>
                </w:r>
                <w:r w:rsidR="003D494A">
                  <w:rPr>
                    <w:rStyle w:val="Textedelespacerserv"/>
                  </w:rPr>
                  <w:t>r</w:t>
                </w:r>
                <w:r w:rsidR="00E56EC2">
                  <w:rPr>
                    <w:rStyle w:val="Textedelespacerserv"/>
                  </w:rPr>
                  <w:t xml:space="preserve"> ici pour saisir votre demande</w:t>
                </w:r>
                <w:r w:rsidRPr="00D105DE">
                  <w:rPr>
                    <w:rStyle w:val="Textedelespacerserv"/>
                  </w:rPr>
                  <w:t>.</w:t>
                </w:r>
              </w:p>
            </w:tc>
          </w:sdtContent>
        </w:sdt>
      </w:tr>
      <w:tr w:rsidR="00D110F4" w:rsidRPr="004E5161" w:rsidTr="00D110F4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110F4" w:rsidRDefault="00D110F4" w:rsidP="00B2596A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Délai :</w:t>
            </w:r>
          </w:p>
        </w:tc>
        <w:tc>
          <w:tcPr>
            <w:tcW w:w="7030" w:type="dxa"/>
            <w:gridSpan w:val="4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vAlign w:val="bottom"/>
          </w:tcPr>
          <w:p w:rsidR="00D110F4" w:rsidRDefault="00D110F4" w:rsidP="003D494A">
            <w:pPr>
              <w:pStyle w:val="FaxBodyText"/>
              <w:framePr w:hSpace="0" w:wrap="auto" w:vAnchor="margin" w:yAlign="inline"/>
              <w:rPr>
                <w:sz w:val="22"/>
                <w:lang w:val="fr-CA"/>
              </w:rPr>
            </w:pPr>
            <w:r>
              <w:rPr>
                <w:sz w:val="22"/>
                <w:lang w:val="fr-CA"/>
              </w:rPr>
              <w:t>L</w:t>
            </w:r>
            <w:r w:rsidR="00C91D8C">
              <w:rPr>
                <w:sz w:val="22"/>
                <w:lang w:val="fr-CA"/>
              </w:rPr>
              <w:t xml:space="preserve">e </w:t>
            </w:r>
            <w:sdt>
              <w:sdtPr>
                <w:rPr>
                  <w:sz w:val="22"/>
                  <w:lang w:val="fr-CA"/>
                </w:rPr>
                <w:id w:val="-551918838"/>
                <w:placeholder>
                  <w:docPart w:val="E55548BB50F44B45BB663B4B586AA7D7"/>
                </w:placeholder>
                <w:showingPlcHdr/>
                <w:date w:fullDate="2012-10-26T00:00:00Z">
                  <w:dateFormat w:val="dddd d MMMM yyyy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="00C91D8C" w:rsidRPr="009E143C">
                  <w:rPr>
                    <w:rStyle w:val="Textedelespacerserv"/>
                  </w:rPr>
                  <w:t>Clique</w:t>
                </w:r>
                <w:r w:rsidR="003D494A">
                  <w:rPr>
                    <w:rStyle w:val="Textedelespacerserv"/>
                  </w:rPr>
                  <w:t>r</w:t>
                </w:r>
                <w:r w:rsidR="00C91D8C" w:rsidRPr="009E143C">
                  <w:rPr>
                    <w:rStyle w:val="Textedelespacerserv"/>
                  </w:rPr>
                  <w:t xml:space="preserve"> </w:t>
                </w:r>
                <w:r w:rsidR="00E56EC2">
                  <w:rPr>
                    <w:rStyle w:val="Textedelespacerserv"/>
                  </w:rPr>
                  <w:t xml:space="preserve">ici </w:t>
                </w:r>
                <w:r w:rsidR="00C91D8C" w:rsidRPr="009E143C">
                  <w:rPr>
                    <w:rStyle w:val="Textedelespacerserv"/>
                  </w:rPr>
                  <w:t xml:space="preserve">pour </w:t>
                </w:r>
                <w:r w:rsidR="003D494A">
                  <w:rPr>
                    <w:rStyle w:val="Textedelespacerserv"/>
                  </w:rPr>
                  <w:t>choisir la date sur le calendrier</w:t>
                </w:r>
                <w:r w:rsidR="00C91D8C" w:rsidRPr="009E143C">
                  <w:rPr>
                    <w:rStyle w:val="Textedelespacerserv"/>
                  </w:rPr>
                  <w:t>.</w:t>
                </w:r>
              </w:sdtContent>
            </w:sdt>
          </w:p>
        </w:tc>
      </w:tr>
    </w:tbl>
    <w:p w:rsidR="00D110F4" w:rsidRDefault="00D110F4"/>
    <w:p w:rsidR="00D110F4" w:rsidRDefault="00D110F4"/>
    <w:p w:rsidR="00D110F4" w:rsidRDefault="00D110F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1757"/>
        <w:gridCol w:w="1758"/>
        <w:gridCol w:w="1757"/>
        <w:gridCol w:w="1758"/>
      </w:tblGrid>
      <w:tr w:rsidR="00D110F4" w:rsidRPr="004E5161" w:rsidTr="00DD2014">
        <w:trPr>
          <w:trHeight w:val="397"/>
        </w:trPr>
        <w:tc>
          <w:tcPr>
            <w:tcW w:w="1809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bottom"/>
          </w:tcPr>
          <w:p w:rsidR="00D110F4" w:rsidRDefault="00D110F4" w:rsidP="00B2596A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Paramètres :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D110F4" w:rsidRPr="004E5161" w:rsidRDefault="00D110F4" w:rsidP="00D110F4">
            <w:pPr>
              <w:pStyle w:val="FaxBodyText"/>
              <w:framePr w:hSpace="0" w:wrap="auto" w:vAnchor="margin" w:yAlign="inline"/>
              <w:jc w:val="center"/>
              <w:rPr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Format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D110F4" w:rsidRPr="004E5161" w:rsidRDefault="00D110F4" w:rsidP="00D110F4">
            <w:pPr>
              <w:pStyle w:val="FaxBodyText"/>
              <w:framePr w:hSpace="0" w:wrap="auto" w:vAnchor="margin" w:yAlign="inline"/>
              <w:jc w:val="center"/>
              <w:rPr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Papier</w:t>
            </w:r>
          </w:p>
        </w:tc>
        <w:tc>
          <w:tcPr>
            <w:tcW w:w="1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D110F4" w:rsidRPr="004E5161" w:rsidRDefault="00D110F4" w:rsidP="00D110F4">
            <w:pPr>
              <w:pStyle w:val="FaxBodyText"/>
              <w:framePr w:hSpace="0" w:wrap="auto" w:vAnchor="margin" w:yAlign="inline"/>
              <w:jc w:val="center"/>
              <w:rPr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Couleur</w:t>
            </w:r>
          </w:p>
        </w:tc>
        <w:tc>
          <w:tcPr>
            <w:tcW w:w="17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D110F4" w:rsidRPr="004E5161" w:rsidRDefault="00D110F4" w:rsidP="00D110F4">
            <w:pPr>
              <w:pStyle w:val="FaxBodyText"/>
              <w:framePr w:hSpace="0" w:wrap="auto" w:vAnchor="margin" w:yAlign="inline"/>
              <w:jc w:val="center"/>
              <w:rPr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Quantité</w:t>
            </w:r>
          </w:p>
        </w:tc>
      </w:tr>
      <w:tr w:rsidR="00D110F4" w:rsidRPr="004E5161" w:rsidTr="00DD2014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:rsidR="00D110F4" w:rsidRDefault="001D3A1F" w:rsidP="00BF7979">
            <w:pPr>
              <w:pStyle w:val="FaxBodyText"/>
              <w:framePr w:hSpace="0" w:wrap="auto" w:vAnchor="margin" w:yAlign="inline"/>
              <w:jc w:val="right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1.</w:t>
            </w:r>
          </w:p>
        </w:tc>
        <w:sdt>
          <w:sdtPr>
            <w:rPr>
              <w:sz w:val="22"/>
              <w:lang w:val="fr-CA"/>
            </w:rPr>
            <w:id w:val="-245806083"/>
            <w:placeholder>
              <w:docPart w:val="81F493C387984A9186B4D695DA50BB22"/>
            </w:placeholder>
            <w:showingPlcHdr/>
            <w:text/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0B4CE9" w:rsidP="00216870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Format du papier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1512030413"/>
            <w:placeholder>
              <w:docPart w:val="214EB9DC097D49009E5338E46623B76D"/>
            </w:placeholder>
            <w:showingPlcHdr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0B4CE9" w:rsidP="000B4CE9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Carton, plastifié, etc.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2037847235"/>
            <w:placeholder>
              <w:docPart w:val="3E73AE3A945B482CAE4281A3EF1437AA"/>
            </w:placeholder>
            <w:showingPlcHdr/>
            <w:dropDownList>
              <w:listItem w:value="Choisissez un élément."/>
              <w:listItem w:displayText="Couleur" w:value="Couleur"/>
              <w:listItem w:displayText="Noir et blanc" w:value="Noir et blanc"/>
            </w:dropDownList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0B4CE9" w:rsidP="00216870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C</w:t>
                </w:r>
                <w:r w:rsidR="00216870">
                  <w:rPr>
                    <w:rStyle w:val="Textedelespacerserv"/>
                  </w:rPr>
                  <w:t>hoisir un élément.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145250559"/>
            <w:placeholder>
              <w:docPart w:val="E394FB10444446509F9808CC83B1BACF"/>
            </w:placeholder>
            <w:showingPlcHdr/>
            <w:text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216870" w:rsidP="00216870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Quantité</w:t>
                </w:r>
              </w:p>
            </w:tc>
          </w:sdtContent>
        </w:sdt>
      </w:tr>
      <w:tr w:rsidR="00D110F4" w:rsidRPr="004E5161" w:rsidTr="007F32BC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:rsidR="00D110F4" w:rsidRDefault="001D3A1F" w:rsidP="00BF7979">
            <w:pPr>
              <w:pStyle w:val="FaxBodyText"/>
              <w:framePr w:hSpace="0" w:wrap="auto" w:vAnchor="margin" w:yAlign="inline"/>
              <w:jc w:val="right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2.</w:t>
            </w:r>
          </w:p>
        </w:tc>
        <w:sdt>
          <w:sdtPr>
            <w:rPr>
              <w:sz w:val="22"/>
              <w:lang w:val="fr-CA"/>
            </w:rPr>
            <w:id w:val="-1528254605"/>
            <w:placeholder>
              <w:docPart w:val="709A76DDE2A2460C914BB4D6F3B99129"/>
            </w:placeholder>
            <w:showingPlcHdr/>
            <w:text/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Format du papier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-1549834966"/>
            <w:placeholder>
              <w:docPart w:val="1404F900922F4D93B04D382E1BDDFF4F"/>
            </w:placeholder>
            <w:showingPlcHdr/>
            <w:text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 w:rsidRPr="002B27D9">
                  <w:rPr>
                    <w:rStyle w:val="Textedelespacerserv"/>
                  </w:rPr>
                  <w:t>C</w:t>
                </w:r>
                <w:r>
                  <w:rPr>
                    <w:rStyle w:val="Textedelespacerserv"/>
                  </w:rPr>
                  <w:t>arton, plastifié, etc</w:t>
                </w:r>
                <w:r w:rsidRPr="002B27D9">
                  <w:rPr>
                    <w:rStyle w:val="Textedelespacerserv"/>
                  </w:rPr>
                  <w:t>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871417136"/>
            <w:placeholder>
              <w:docPart w:val="653146F3D55242408D5B8E187101AEB0"/>
            </w:placeholder>
            <w:showingPlcHdr/>
            <w:dropDownList>
              <w:listItem w:value="Choisissez un élément."/>
              <w:listItem w:displayText="Couleur" w:value="Couleur"/>
              <w:listItem w:displayText="N/B" w:value="N/B"/>
            </w:dropDownList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 w:rsidRPr="002B27D9">
                  <w:rPr>
                    <w:rStyle w:val="Textedelespacerserv"/>
                  </w:rPr>
                  <w:t>Choisi</w:t>
                </w:r>
                <w:r>
                  <w:rPr>
                    <w:rStyle w:val="Textedelespacerserv"/>
                  </w:rPr>
                  <w:t>r</w:t>
                </w:r>
                <w:r w:rsidRPr="002B27D9">
                  <w:rPr>
                    <w:rStyle w:val="Textedelespacerserv"/>
                  </w:rPr>
                  <w:t xml:space="preserve"> un élément.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-1644656899"/>
            <w:placeholder>
              <w:docPart w:val="74A5C590335F47D3B000E44275257BAA"/>
            </w:placeholder>
            <w:showingPlcHdr/>
            <w:text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Quantité</w:t>
                </w:r>
              </w:p>
            </w:tc>
          </w:sdtContent>
        </w:sdt>
      </w:tr>
      <w:tr w:rsidR="00D110F4" w:rsidRPr="004E5161" w:rsidTr="007F32BC">
        <w:trPr>
          <w:trHeight w:val="397"/>
        </w:trPr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:rsidR="00D110F4" w:rsidRDefault="001D3A1F" w:rsidP="00BF7979">
            <w:pPr>
              <w:pStyle w:val="FaxBodyText"/>
              <w:framePr w:hSpace="0" w:wrap="auto" w:vAnchor="margin" w:yAlign="inline"/>
              <w:jc w:val="right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3.</w:t>
            </w:r>
          </w:p>
        </w:tc>
        <w:sdt>
          <w:sdtPr>
            <w:rPr>
              <w:sz w:val="22"/>
              <w:lang w:val="fr-CA"/>
            </w:rPr>
            <w:id w:val="1699504233"/>
            <w:placeholder>
              <w:docPart w:val="EF2A7F518F6A4D78BE0E11B0C1831E0D"/>
            </w:placeholder>
            <w:showingPlcHdr/>
            <w:text/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Format du papier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72175580"/>
            <w:placeholder>
              <w:docPart w:val="1A7C544C275F4F16B910EEBF71D7DDB3"/>
            </w:placeholder>
            <w:showingPlcHdr/>
            <w:text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 w:rsidRPr="002B27D9">
                  <w:rPr>
                    <w:rStyle w:val="Textedelespacerserv"/>
                  </w:rPr>
                  <w:t>C</w:t>
                </w:r>
                <w:r>
                  <w:rPr>
                    <w:rStyle w:val="Textedelespacerserv"/>
                  </w:rPr>
                  <w:t>arton, plastifié, etc.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-1953615475"/>
            <w:placeholder>
              <w:docPart w:val="43C5DF0980F24E948D2C46EDB5CEADD6"/>
            </w:placeholder>
            <w:showingPlcHdr/>
            <w:dropDownList>
              <w:listItem w:value="Choisissez un élément."/>
              <w:listItem w:displayText="Couleur" w:value="Couleur"/>
              <w:listItem w:displayText="N/B" w:value="N/B"/>
            </w:dropDownList>
          </w:sdtPr>
          <w:sdtEndPr/>
          <w:sdtContent>
            <w:tc>
              <w:tcPr>
                <w:tcW w:w="1757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 w:rsidRPr="002B27D9">
                  <w:rPr>
                    <w:rStyle w:val="Textedelespacerserv"/>
                  </w:rPr>
                  <w:t>Choisi</w:t>
                </w:r>
                <w:r>
                  <w:rPr>
                    <w:rStyle w:val="Textedelespacerserv"/>
                  </w:rPr>
                  <w:t>r</w:t>
                </w:r>
                <w:r w:rsidRPr="002B27D9">
                  <w:rPr>
                    <w:rStyle w:val="Textedelespacerserv"/>
                  </w:rPr>
                  <w:t xml:space="preserve"> un élément.</w:t>
                </w:r>
              </w:p>
            </w:tc>
          </w:sdtContent>
        </w:sdt>
        <w:sdt>
          <w:sdtPr>
            <w:rPr>
              <w:sz w:val="22"/>
              <w:lang w:val="fr-CA"/>
            </w:rPr>
            <w:id w:val="529913532"/>
            <w:placeholder>
              <w:docPart w:val="AD1C60AAEB724A1FBC931F766E9A16E2"/>
            </w:placeholder>
            <w:showingPlcHdr/>
            <w:text/>
          </w:sdtPr>
          <w:sdtEndPr/>
          <w:sdtContent>
            <w:tc>
              <w:tcPr>
                <w:tcW w:w="1758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  <w:vAlign w:val="bottom"/>
              </w:tcPr>
              <w:p w:rsidR="00D110F4" w:rsidRPr="004E5161" w:rsidRDefault="007F32BC" w:rsidP="007F32BC">
                <w:pPr>
                  <w:pStyle w:val="FaxBodyText"/>
                  <w:framePr w:hSpace="0" w:wrap="auto" w:vAnchor="margin" w:yAlign="inline"/>
                  <w:jc w:val="center"/>
                  <w:rPr>
                    <w:sz w:val="22"/>
                    <w:lang w:val="fr-CA"/>
                  </w:rPr>
                </w:pPr>
                <w:r>
                  <w:rPr>
                    <w:rStyle w:val="Textedelespacerserv"/>
                  </w:rPr>
                  <w:t>Quantité</w:t>
                </w:r>
              </w:p>
            </w:tc>
          </w:sdtContent>
        </w:sdt>
      </w:tr>
    </w:tbl>
    <w:p w:rsidR="00D110F4" w:rsidRDefault="00D110F4"/>
    <w:p w:rsidR="00D110F4" w:rsidRDefault="00D110F4"/>
    <w:p w:rsidR="00D110F4" w:rsidRDefault="00D110F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7030"/>
      </w:tblGrid>
      <w:tr w:rsidR="00D110F4" w:rsidRPr="004E5161" w:rsidTr="003D494A">
        <w:trPr>
          <w:trHeight w:val="2268"/>
        </w:trPr>
        <w:tc>
          <w:tcPr>
            <w:tcW w:w="1809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</w:tcPr>
          <w:p w:rsidR="00D110F4" w:rsidRDefault="00D110F4" w:rsidP="00D110F4">
            <w:pPr>
              <w:pStyle w:val="FaxBodyText"/>
              <w:framePr w:hSpace="0" w:wrap="auto" w:vAnchor="margin" w:yAlign="inline"/>
              <w:rPr>
                <w:b/>
                <w:sz w:val="22"/>
                <w:lang w:val="fr-CA"/>
              </w:rPr>
            </w:pPr>
            <w:r>
              <w:rPr>
                <w:b/>
                <w:sz w:val="22"/>
                <w:lang w:val="fr-CA"/>
              </w:rPr>
              <w:t>Note :</w:t>
            </w:r>
          </w:p>
        </w:tc>
        <w:sdt>
          <w:sdtPr>
            <w:rPr>
              <w:sz w:val="22"/>
              <w:lang w:val="fr-CA"/>
            </w:rPr>
            <w:id w:val="1950197230"/>
            <w:placeholder>
              <w:docPart w:val="1E4D477577E1438D943EC94EDA5BF822"/>
            </w:placeholder>
            <w:showingPlcHdr/>
          </w:sdtPr>
          <w:sdtEndPr/>
          <w:sdtContent>
            <w:tc>
              <w:tcPr>
                <w:tcW w:w="7030" w:type="dxa"/>
                <w:tcBorders>
                  <w:top w:val="single" w:sz="4" w:space="0" w:color="000000" w:themeColor="text1"/>
                  <w:left w:val="single" w:sz="4" w:space="0" w:color="000000" w:themeColor="text1"/>
                  <w:bottom w:val="single" w:sz="4" w:space="0" w:color="000000" w:themeColor="text1"/>
                  <w:right w:val="single" w:sz="4" w:space="0" w:color="000000" w:themeColor="text1"/>
                </w:tcBorders>
              </w:tcPr>
              <w:p w:rsidR="00D110F4" w:rsidRDefault="003D494A" w:rsidP="0062549E">
                <w:pPr>
                  <w:pStyle w:val="FaxBodyText"/>
                  <w:framePr w:hSpace="0" w:wrap="auto" w:vAnchor="margin" w:yAlign="inline"/>
                  <w:rPr>
                    <w:sz w:val="22"/>
                    <w:lang w:val="fr-CA"/>
                  </w:rPr>
                </w:pPr>
                <w:r w:rsidRPr="00D105DE">
                  <w:rPr>
                    <w:rStyle w:val="Textedelespacerserv"/>
                  </w:rPr>
                  <w:t>Clique</w:t>
                </w:r>
                <w:r>
                  <w:rPr>
                    <w:rStyle w:val="Textedelespacerserv"/>
                  </w:rPr>
                  <w:t>r</w:t>
                </w:r>
                <w:r w:rsidRPr="00D105DE">
                  <w:rPr>
                    <w:rStyle w:val="Textedelespacerserv"/>
                  </w:rPr>
                  <w:t xml:space="preserve"> pour taper du texte.</w:t>
                </w:r>
              </w:p>
            </w:tc>
          </w:sdtContent>
        </w:sdt>
      </w:tr>
    </w:tbl>
    <w:p w:rsidR="004E5161" w:rsidRPr="004E5161" w:rsidRDefault="004E5161" w:rsidP="00CB14B4">
      <w:pPr>
        <w:pStyle w:val="FaxBodyText"/>
        <w:framePr w:hSpace="0" w:wrap="auto" w:vAnchor="margin" w:yAlign="inline"/>
        <w:rPr>
          <w:sz w:val="22"/>
          <w:lang w:val="fr-CA"/>
        </w:rPr>
      </w:pPr>
    </w:p>
    <w:sectPr w:rsidR="004E5161" w:rsidRPr="004E5161" w:rsidSect="001D436C">
      <w:headerReference w:type="default" r:id="rId12"/>
      <w:footerReference w:type="default" r:id="rId13"/>
      <w:pgSz w:w="12240" w:h="15840"/>
      <w:pgMar w:top="177" w:right="1797" w:bottom="709" w:left="1797" w:header="720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253" w:rsidRDefault="00645253">
      <w:r>
        <w:separator/>
      </w:r>
    </w:p>
  </w:endnote>
  <w:endnote w:type="continuationSeparator" w:id="0">
    <w:p w:rsidR="00645253" w:rsidRDefault="00645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4B4" w:rsidRPr="00CB14B4" w:rsidRDefault="00CB14B4" w:rsidP="00CB14B4">
    <w:pPr>
      <w:pStyle w:val="FaxBodyText"/>
      <w:framePr w:hSpace="0" w:wrap="auto" w:vAnchor="margin" w:yAlign="inline"/>
      <w:rPr>
        <w:sz w:val="22"/>
        <w:lang w:val="fr-CA"/>
      </w:rPr>
    </w:pPr>
    <w:r>
      <w:rPr>
        <w:sz w:val="22"/>
        <w:lang w:val="fr-CA"/>
      </w:rPr>
      <w:t>M</w:t>
    </w:r>
    <w:r w:rsidRPr="004E5161">
      <w:rPr>
        <w:sz w:val="22"/>
        <w:lang w:val="fr-CA"/>
      </w:rPr>
      <w:t>erci!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253" w:rsidRDefault="00645253">
      <w:r>
        <w:separator/>
      </w:r>
    </w:p>
  </w:footnote>
  <w:footnote w:type="continuationSeparator" w:id="0">
    <w:p w:rsidR="00645253" w:rsidRDefault="00645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0DE" w:rsidRPr="003367DC" w:rsidRDefault="003367DC" w:rsidP="001D436C">
    <w:pPr>
      <w:pStyle w:val="FaxHeading"/>
      <w:spacing w:after="0"/>
      <w:rPr>
        <w:lang w:val="en-CA"/>
      </w:rPr>
    </w:pPr>
    <w:r>
      <w:rPr>
        <w:lang w:val="en-CA"/>
      </w:rPr>
      <w:t>demande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A4C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3"/>
    <w:multiLevelType w:val="singleLevel"/>
    <w:tmpl w:val="72BAA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4D6231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89"/>
    <w:multiLevelType w:val="singleLevel"/>
    <w:tmpl w:val="C3508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7043992"/>
    <w:multiLevelType w:val="hybridMultilevel"/>
    <w:tmpl w:val="2FBCBBF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A959AE"/>
    <w:multiLevelType w:val="hybridMultilevel"/>
    <w:tmpl w:val="862495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Full" w:cryptAlgorithmClass="hash" w:cryptAlgorithmType="typeAny" w:cryptAlgorithmSid="4" w:cryptSpinCount="100000" w:hash="yLHpg1+Og61YTer1QKDfTt3rU1A=" w:salt="UKtkLG3nCEFclSu233Gle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47"/>
    <w:rsid w:val="00072297"/>
    <w:rsid w:val="0007781A"/>
    <w:rsid w:val="000B4CE9"/>
    <w:rsid w:val="000F0319"/>
    <w:rsid w:val="000F3408"/>
    <w:rsid w:val="001D3A1F"/>
    <w:rsid w:val="001D436C"/>
    <w:rsid w:val="00216870"/>
    <w:rsid w:val="003367DC"/>
    <w:rsid w:val="003D494A"/>
    <w:rsid w:val="00471A8B"/>
    <w:rsid w:val="004E5161"/>
    <w:rsid w:val="00563202"/>
    <w:rsid w:val="005640DE"/>
    <w:rsid w:val="00595147"/>
    <w:rsid w:val="006055A5"/>
    <w:rsid w:val="0062549E"/>
    <w:rsid w:val="006341F0"/>
    <w:rsid w:val="00645253"/>
    <w:rsid w:val="006634F5"/>
    <w:rsid w:val="0066534C"/>
    <w:rsid w:val="006778D1"/>
    <w:rsid w:val="007F32BC"/>
    <w:rsid w:val="00843B7D"/>
    <w:rsid w:val="008B7E33"/>
    <w:rsid w:val="008F552A"/>
    <w:rsid w:val="0093789B"/>
    <w:rsid w:val="009E6DF3"/>
    <w:rsid w:val="00AC1245"/>
    <w:rsid w:val="00B56950"/>
    <w:rsid w:val="00BF7979"/>
    <w:rsid w:val="00C075FB"/>
    <w:rsid w:val="00C91D8C"/>
    <w:rsid w:val="00CB14B4"/>
    <w:rsid w:val="00CE5A0A"/>
    <w:rsid w:val="00D110F4"/>
    <w:rsid w:val="00D529E6"/>
    <w:rsid w:val="00DD2014"/>
    <w:rsid w:val="00E56EC2"/>
    <w:rsid w:val="00F302DB"/>
    <w:rsid w:val="00F93832"/>
    <w:rsid w:val="00FD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5640DE"/>
    <w:pPr>
      <w:spacing w:after="0" w:line="240" w:lineRule="auto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1"/>
    <w:semiHidden/>
    <w:qFormat/>
    <w:rsid w:val="005640DE"/>
    <w:pPr>
      <w:spacing w:after="400" w:line="360" w:lineRule="auto"/>
      <w:ind w:left="-86"/>
      <w:outlineLvl w:val="0"/>
    </w:pPr>
    <w:rPr>
      <w:color w:val="D9D9D9" w:themeColor="background1" w:themeShade="D9"/>
      <w:sz w:val="96"/>
    </w:rPr>
  </w:style>
  <w:style w:type="paragraph" w:styleId="Titre2">
    <w:name w:val="heading 2"/>
    <w:basedOn w:val="Normal"/>
    <w:next w:val="Normal"/>
    <w:link w:val="Titre2Car"/>
    <w:uiPriority w:val="1"/>
    <w:semiHidden/>
    <w:qFormat/>
    <w:rsid w:val="005640DE"/>
    <w:pPr>
      <w:framePr w:hSpace="180" w:wrap="around" w:vAnchor="text" w:hAnchor="text" w:y="55"/>
      <w:spacing w:after="200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640D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40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D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1"/>
    <w:semiHidden/>
    <w:rsid w:val="005640DE"/>
    <w:rPr>
      <w:color w:val="D9D9D9" w:themeColor="background1" w:themeShade="D9"/>
      <w:sz w:val="96"/>
    </w:rPr>
  </w:style>
  <w:style w:type="table" w:styleId="Grilledutableau">
    <w:name w:val="Table Grid"/>
    <w:basedOn w:val="TableauNormal"/>
    <w:uiPriority w:val="1"/>
    <w:rsid w:val="005640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640DE"/>
    <w:pPr>
      <w:tabs>
        <w:tab w:val="center" w:pos="4680"/>
        <w:tab w:val="right" w:pos="9360"/>
      </w:tabs>
    </w:pPr>
  </w:style>
  <w:style w:type="character" w:customStyle="1" w:styleId="Titre2Car">
    <w:name w:val="Titre 2 Car"/>
    <w:basedOn w:val="Policepardfaut"/>
    <w:link w:val="Titre2"/>
    <w:uiPriority w:val="1"/>
    <w:semiHidden/>
    <w:rsid w:val="005640DE"/>
    <w:rPr>
      <w:b/>
      <w:sz w:val="18"/>
    </w:rPr>
  </w:style>
  <w:style w:type="paragraph" w:customStyle="1" w:styleId="FaxHeading">
    <w:name w:val="Fax Heading"/>
    <w:basedOn w:val="Normal"/>
    <w:qFormat/>
    <w:rsid w:val="005640DE"/>
    <w:pPr>
      <w:spacing w:after="400" w:line="360" w:lineRule="auto"/>
      <w:ind w:left="-86"/>
      <w:outlineLvl w:val="0"/>
    </w:pPr>
    <w:rPr>
      <w:color w:val="D9D9D9" w:themeColor="background1" w:themeShade="D9"/>
      <w:sz w:val="96"/>
    </w:rPr>
  </w:style>
  <w:style w:type="paragraph" w:customStyle="1" w:styleId="FaxSubheading">
    <w:name w:val="Fax Subheading"/>
    <w:basedOn w:val="Normal"/>
    <w:qFormat/>
    <w:rsid w:val="005640DE"/>
    <w:pPr>
      <w:framePr w:hSpace="180" w:wrap="around" w:vAnchor="text" w:hAnchor="text" w:y="55"/>
      <w:spacing w:after="200"/>
    </w:pPr>
    <w:rPr>
      <w:b/>
    </w:rPr>
  </w:style>
  <w:style w:type="paragraph" w:customStyle="1" w:styleId="FaxBodyText">
    <w:name w:val="Fax Body Text"/>
    <w:basedOn w:val="Normal"/>
    <w:qFormat/>
    <w:rsid w:val="005640DE"/>
    <w:pPr>
      <w:framePr w:hSpace="180" w:wrap="around" w:vAnchor="text" w:hAnchor="text" w:y="55"/>
    </w:pPr>
  </w:style>
  <w:style w:type="character" w:customStyle="1" w:styleId="En-tteCar">
    <w:name w:val="En-tête Car"/>
    <w:basedOn w:val="Policepardfaut"/>
    <w:link w:val="En-tte"/>
    <w:uiPriority w:val="99"/>
    <w:rsid w:val="005640DE"/>
    <w:rPr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5640D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40DE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1" w:unhideWhenUsed="0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Placeholder Text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5640DE"/>
    <w:pPr>
      <w:spacing w:after="0" w:line="240" w:lineRule="auto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1"/>
    <w:semiHidden/>
    <w:qFormat/>
    <w:rsid w:val="005640DE"/>
    <w:pPr>
      <w:spacing w:after="400" w:line="360" w:lineRule="auto"/>
      <w:ind w:left="-86"/>
      <w:outlineLvl w:val="0"/>
    </w:pPr>
    <w:rPr>
      <w:color w:val="D9D9D9" w:themeColor="background1" w:themeShade="D9"/>
      <w:sz w:val="96"/>
    </w:rPr>
  </w:style>
  <w:style w:type="paragraph" w:styleId="Titre2">
    <w:name w:val="heading 2"/>
    <w:basedOn w:val="Normal"/>
    <w:next w:val="Normal"/>
    <w:link w:val="Titre2Car"/>
    <w:uiPriority w:val="1"/>
    <w:semiHidden/>
    <w:qFormat/>
    <w:rsid w:val="005640DE"/>
    <w:pPr>
      <w:framePr w:hSpace="180" w:wrap="around" w:vAnchor="text" w:hAnchor="text" w:y="55"/>
      <w:spacing w:after="200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640D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40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40DE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1"/>
    <w:semiHidden/>
    <w:rsid w:val="005640DE"/>
    <w:rPr>
      <w:color w:val="D9D9D9" w:themeColor="background1" w:themeShade="D9"/>
      <w:sz w:val="96"/>
    </w:rPr>
  </w:style>
  <w:style w:type="table" w:styleId="Grilledutableau">
    <w:name w:val="Table Grid"/>
    <w:basedOn w:val="TableauNormal"/>
    <w:uiPriority w:val="1"/>
    <w:rsid w:val="005640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5640DE"/>
    <w:pPr>
      <w:tabs>
        <w:tab w:val="center" w:pos="4680"/>
        <w:tab w:val="right" w:pos="9360"/>
      </w:tabs>
    </w:pPr>
  </w:style>
  <w:style w:type="character" w:customStyle="1" w:styleId="Titre2Car">
    <w:name w:val="Titre 2 Car"/>
    <w:basedOn w:val="Policepardfaut"/>
    <w:link w:val="Titre2"/>
    <w:uiPriority w:val="1"/>
    <w:semiHidden/>
    <w:rsid w:val="005640DE"/>
    <w:rPr>
      <w:b/>
      <w:sz w:val="18"/>
    </w:rPr>
  </w:style>
  <w:style w:type="paragraph" w:customStyle="1" w:styleId="FaxHeading">
    <w:name w:val="Fax Heading"/>
    <w:basedOn w:val="Normal"/>
    <w:qFormat/>
    <w:rsid w:val="005640DE"/>
    <w:pPr>
      <w:spacing w:after="400" w:line="360" w:lineRule="auto"/>
      <w:ind w:left="-86"/>
      <w:outlineLvl w:val="0"/>
    </w:pPr>
    <w:rPr>
      <w:color w:val="D9D9D9" w:themeColor="background1" w:themeShade="D9"/>
      <w:sz w:val="96"/>
    </w:rPr>
  </w:style>
  <w:style w:type="paragraph" w:customStyle="1" w:styleId="FaxSubheading">
    <w:name w:val="Fax Subheading"/>
    <w:basedOn w:val="Normal"/>
    <w:qFormat/>
    <w:rsid w:val="005640DE"/>
    <w:pPr>
      <w:framePr w:hSpace="180" w:wrap="around" w:vAnchor="text" w:hAnchor="text" w:y="55"/>
      <w:spacing w:after="200"/>
    </w:pPr>
    <w:rPr>
      <w:b/>
    </w:rPr>
  </w:style>
  <w:style w:type="paragraph" w:customStyle="1" w:styleId="FaxBodyText">
    <w:name w:val="Fax Body Text"/>
    <w:basedOn w:val="Normal"/>
    <w:qFormat/>
    <w:rsid w:val="005640DE"/>
    <w:pPr>
      <w:framePr w:hSpace="180" w:wrap="around" w:vAnchor="text" w:hAnchor="text" w:y="55"/>
    </w:pPr>
  </w:style>
  <w:style w:type="character" w:customStyle="1" w:styleId="En-tteCar">
    <w:name w:val="En-tête Car"/>
    <w:basedOn w:val="Policepardfaut"/>
    <w:link w:val="En-tte"/>
    <w:uiPriority w:val="99"/>
    <w:rsid w:val="005640DE"/>
    <w:rPr>
      <w:sz w:val="18"/>
    </w:rPr>
  </w:style>
  <w:style w:type="paragraph" w:styleId="Pieddepage">
    <w:name w:val="footer"/>
    <w:basedOn w:val="Normal"/>
    <w:link w:val="PieddepageCar"/>
    <w:uiPriority w:val="99"/>
    <w:unhideWhenUsed/>
    <w:rsid w:val="005640D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40DE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lecompte\AppData\Roaming\Microsoft\Templates\Memo(3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3662176E81D47C4B45E589B8F2F26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60C1B2-F6D8-400F-AD3A-9CDFE0388A6F}"/>
      </w:docPartPr>
      <w:docPartBody>
        <w:p w:rsidR="00654EF2" w:rsidRDefault="00332732" w:rsidP="00332732">
          <w:pPr>
            <w:pStyle w:val="43662176E81D47C4B45E589B8F2F261F18"/>
            <w:framePr w:wrap="around"/>
          </w:pPr>
          <w:r>
            <w:rPr>
              <w:rStyle w:val="Textedelespacerserv"/>
              <w:lang w:val="fr-CA"/>
            </w:rPr>
            <w:t>Sélectionner votre nom</w:t>
          </w:r>
          <w:r w:rsidRPr="000B4CE9">
            <w:rPr>
              <w:rStyle w:val="Textedelespacerserv"/>
              <w:lang w:val="fr-CA"/>
            </w:rPr>
            <w:t>.</w:t>
          </w:r>
        </w:p>
      </w:docPartBody>
    </w:docPart>
    <w:docPart>
      <w:docPartPr>
        <w:name w:val="63FAF8CB189146F8A9A07987D6CD3D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9D7673-6435-4AE1-B7E1-30C6CF8D05B8}"/>
      </w:docPartPr>
      <w:docPartBody>
        <w:p w:rsidR="001540A5" w:rsidRDefault="00332732" w:rsidP="00332732">
          <w:pPr>
            <w:pStyle w:val="63FAF8CB189146F8A9A07987D6CD3DD612"/>
            <w:framePr w:wrap="around"/>
          </w:pPr>
          <w:r>
            <w:rPr>
              <w:rStyle w:val="Textedelespacerserv"/>
            </w:rPr>
            <w:t>Si le document existe déjà, indiquer son emplacement sur le serveur</w:t>
          </w:r>
          <w:r w:rsidRPr="00D105DE">
            <w:rPr>
              <w:rStyle w:val="Textedelespacerserv"/>
            </w:rPr>
            <w:t>.</w:t>
          </w:r>
        </w:p>
      </w:docPartBody>
    </w:docPart>
    <w:docPart>
      <w:docPartPr>
        <w:name w:val="C3637AC74F134970B098DC0BD7821D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FC8E2A-CE8C-47D3-AFEC-E5A6EEE723AD}"/>
      </w:docPartPr>
      <w:docPartBody>
        <w:p w:rsidR="001540A5" w:rsidRDefault="00332732" w:rsidP="00332732">
          <w:pPr>
            <w:pStyle w:val="C3637AC74F134970B098DC0BD7821DD512"/>
            <w:framePr w:wrap="around"/>
          </w:pPr>
          <w:r>
            <w:rPr>
              <w:rStyle w:val="Textedelespacerserv"/>
            </w:rPr>
            <w:t>Indiquer un lieu pour la sauvegarde du fichier, si nécessaire</w:t>
          </w:r>
          <w:r w:rsidRPr="00D105DE">
            <w:rPr>
              <w:rStyle w:val="Textedelespacerserv"/>
            </w:rPr>
            <w:t>.</w:t>
          </w:r>
        </w:p>
      </w:docPartBody>
    </w:docPart>
    <w:docPart>
      <w:docPartPr>
        <w:name w:val="772AD8FCC1E948D69ECD846FECDCE3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119E7D-9B5F-483F-8877-B7680E4CBFA4}"/>
      </w:docPartPr>
      <w:docPartBody>
        <w:p w:rsidR="001540A5" w:rsidRDefault="00332732" w:rsidP="00332732">
          <w:pPr>
            <w:pStyle w:val="772AD8FCC1E948D69ECD846FECDCE3CC10"/>
            <w:framePr w:wrap="around"/>
          </w:pPr>
          <w:r w:rsidRPr="00D105DE">
            <w:rPr>
              <w:rStyle w:val="Textedelespacerserv"/>
            </w:rPr>
            <w:t>Clique</w:t>
          </w:r>
          <w:r>
            <w:rPr>
              <w:rStyle w:val="Textedelespacerserv"/>
            </w:rPr>
            <w:t>r</w:t>
          </w:r>
          <w:r w:rsidRPr="00D105DE">
            <w:rPr>
              <w:rStyle w:val="Textedelespacerserv"/>
            </w:rPr>
            <w:t xml:space="preserve"> pour </w:t>
          </w:r>
          <w:r>
            <w:rPr>
              <w:rStyle w:val="Textedelespacerserv"/>
            </w:rPr>
            <w:t>choisir la date sur le calendrier</w:t>
          </w:r>
          <w:r w:rsidRPr="00D105DE">
            <w:rPr>
              <w:rStyle w:val="Textedelespacerserv"/>
            </w:rPr>
            <w:t>.</w:t>
          </w:r>
        </w:p>
      </w:docPartBody>
    </w:docPart>
    <w:docPart>
      <w:docPartPr>
        <w:name w:val="D172A9B47C1442ED8056A899BE8EBB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3FEC15-47B0-46B7-8E30-21EEBFA1E2EA}"/>
      </w:docPartPr>
      <w:docPartBody>
        <w:p w:rsidR="001540A5" w:rsidRDefault="00332732" w:rsidP="00332732">
          <w:pPr>
            <w:pStyle w:val="D172A9B47C1442ED8056A899BE8EBB351"/>
            <w:framePr w:wrap="around"/>
          </w:pPr>
          <w:r>
            <w:rPr>
              <w:rStyle w:val="Textedelespacerserv"/>
            </w:rPr>
            <w:t>Inscrire le no ou le nom du projet</w:t>
          </w:r>
          <w:r w:rsidRPr="00D105DE">
            <w:rPr>
              <w:rStyle w:val="Textedelespacerserv"/>
            </w:rPr>
            <w:t>.</w:t>
          </w:r>
        </w:p>
      </w:docPartBody>
    </w:docPart>
    <w:docPart>
      <w:docPartPr>
        <w:name w:val="EDF6EB2D913B4F7C89AFB3A0B05F47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3C194F-3288-48E6-8DC1-C5F268C091CD}"/>
      </w:docPartPr>
      <w:docPartBody>
        <w:p w:rsidR="007F1195" w:rsidRDefault="00332732" w:rsidP="00332732">
          <w:pPr>
            <w:pStyle w:val="EDF6EB2D913B4F7C89AFB3A0B05F473C"/>
            <w:framePr w:wrap="around"/>
          </w:pPr>
          <w:r>
            <w:rPr>
              <w:rStyle w:val="Textedelespacerserv"/>
            </w:rPr>
            <w:t>Sélectionner le nom de la personne ayant déjà traité le dossier, s’il y a lieu</w:t>
          </w:r>
          <w:r w:rsidRPr="009E143C">
            <w:rPr>
              <w:rStyle w:val="Textedelespacerserv"/>
            </w:rPr>
            <w:t>.</w:t>
          </w:r>
        </w:p>
      </w:docPartBody>
    </w:docPart>
    <w:docPart>
      <w:docPartPr>
        <w:name w:val="A4DF5CC71A494FD8A18E3A6D219D01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AAB58C-9EFF-4F44-9B6F-4A0BA33F76B3}"/>
      </w:docPartPr>
      <w:docPartBody>
        <w:p w:rsidR="007F1195" w:rsidRDefault="00332732" w:rsidP="00332732">
          <w:pPr>
            <w:pStyle w:val="A4DF5CC71A494FD8A18E3A6D219D013F"/>
            <w:framePr w:wrap="around"/>
          </w:pPr>
          <w:r w:rsidRPr="00D105DE">
            <w:rPr>
              <w:rStyle w:val="Textedelespacerserv"/>
            </w:rPr>
            <w:t>Clique</w:t>
          </w:r>
          <w:r>
            <w:rPr>
              <w:rStyle w:val="Textedelespacerserv"/>
            </w:rPr>
            <w:t>r ici pour saisir votre demande</w:t>
          </w:r>
          <w:r w:rsidRPr="00D105DE">
            <w:rPr>
              <w:rStyle w:val="Textedelespacerserv"/>
            </w:rPr>
            <w:t>.</w:t>
          </w:r>
        </w:p>
      </w:docPartBody>
    </w:docPart>
    <w:docPart>
      <w:docPartPr>
        <w:name w:val="E55548BB50F44B45BB663B4B586AA7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1777F-975A-4E87-99BA-888F71320561}"/>
      </w:docPartPr>
      <w:docPartBody>
        <w:p w:rsidR="007F1195" w:rsidRDefault="00332732" w:rsidP="00332732">
          <w:pPr>
            <w:pStyle w:val="E55548BB50F44B45BB663B4B586AA7D7"/>
            <w:framePr w:wrap="around"/>
          </w:pPr>
          <w:r w:rsidRPr="009E143C">
            <w:rPr>
              <w:rStyle w:val="Textedelespacerserv"/>
            </w:rPr>
            <w:t>Clique</w:t>
          </w:r>
          <w:r>
            <w:rPr>
              <w:rStyle w:val="Textedelespacerserv"/>
            </w:rPr>
            <w:t>r</w:t>
          </w:r>
          <w:r w:rsidRPr="009E143C">
            <w:rPr>
              <w:rStyle w:val="Textedelespacerserv"/>
            </w:rPr>
            <w:t xml:space="preserve"> </w:t>
          </w:r>
          <w:r>
            <w:rPr>
              <w:rStyle w:val="Textedelespacerserv"/>
            </w:rPr>
            <w:t xml:space="preserve">ici </w:t>
          </w:r>
          <w:r w:rsidRPr="009E143C">
            <w:rPr>
              <w:rStyle w:val="Textedelespacerserv"/>
            </w:rPr>
            <w:t xml:space="preserve">pour </w:t>
          </w:r>
          <w:r>
            <w:rPr>
              <w:rStyle w:val="Textedelespacerserv"/>
            </w:rPr>
            <w:t>choisir la date sur le calendrier</w:t>
          </w:r>
          <w:r w:rsidRPr="009E143C">
            <w:rPr>
              <w:rStyle w:val="Textedelespacerserv"/>
            </w:rPr>
            <w:t>.</w:t>
          </w:r>
        </w:p>
      </w:docPartBody>
    </w:docPart>
    <w:docPart>
      <w:docPartPr>
        <w:name w:val="81F493C387984A9186B4D695DA50BB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2176A5-05F2-4CF3-A39B-D36C8E091CE5}"/>
      </w:docPartPr>
      <w:docPartBody>
        <w:p w:rsidR="007F1195" w:rsidRDefault="00332732" w:rsidP="00332732">
          <w:pPr>
            <w:pStyle w:val="81F493C387984A9186B4D695DA50BB22"/>
            <w:framePr w:wrap="around"/>
          </w:pPr>
          <w:r>
            <w:rPr>
              <w:rStyle w:val="Textedelespacerserv"/>
            </w:rPr>
            <w:t>Format du papier</w:t>
          </w:r>
        </w:p>
      </w:docPartBody>
    </w:docPart>
    <w:docPart>
      <w:docPartPr>
        <w:name w:val="214EB9DC097D49009E5338E46623B7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DF6D29-AA87-4B35-8E8B-300648BD3330}"/>
      </w:docPartPr>
      <w:docPartBody>
        <w:p w:rsidR="007F1195" w:rsidRDefault="00332732" w:rsidP="00332732">
          <w:pPr>
            <w:pStyle w:val="214EB9DC097D49009E5338E46623B76D"/>
            <w:framePr w:wrap="around"/>
          </w:pPr>
          <w:r>
            <w:rPr>
              <w:rStyle w:val="Textedelespacerserv"/>
            </w:rPr>
            <w:t>Carton, plastifié, etc.</w:t>
          </w:r>
        </w:p>
      </w:docPartBody>
    </w:docPart>
    <w:docPart>
      <w:docPartPr>
        <w:name w:val="3E73AE3A945B482CAE4281A3EF1437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166144-0857-4E28-A113-F673040713D2}"/>
      </w:docPartPr>
      <w:docPartBody>
        <w:p w:rsidR="007F1195" w:rsidRDefault="00332732" w:rsidP="00332732">
          <w:pPr>
            <w:pStyle w:val="3E73AE3A945B482CAE4281A3EF1437AA"/>
            <w:framePr w:wrap="around"/>
          </w:pPr>
          <w:r>
            <w:rPr>
              <w:rStyle w:val="Textedelespacerserv"/>
            </w:rPr>
            <w:t>Choisir un élément.</w:t>
          </w:r>
        </w:p>
      </w:docPartBody>
    </w:docPart>
    <w:docPart>
      <w:docPartPr>
        <w:name w:val="E394FB10444446509F9808CC83B1BA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82FAEB-57E8-4CD6-A4BA-736DE3E16ADB}"/>
      </w:docPartPr>
      <w:docPartBody>
        <w:p w:rsidR="007F1195" w:rsidRDefault="00332732" w:rsidP="00332732">
          <w:pPr>
            <w:pStyle w:val="E394FB10444446509F9808CC83B1BACF"/>
            <w:framePr w:wrap="around"/>
          </w:pPr>
          <w:r>
            <w:rPr>
              <w:rStyle w:val="Textedelespacerserv"/>
            </w:rPr>
            <w:t>Quantité</w:t>
          </w:r>
        </w:p>
      </w:docPartBody>
    </w:docPart>
    <w:docPart>
      <w:docPartPr>
        <w:name w:val="709A76DDE2A2460C914BB4D6F3B991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922AC9-E943-44D1-8AEC-F0894A92E599}"/>
      </w:docPartPr>
      <w:docPartBody>
        <w:p w:rsidR="007F1195" w:rsidRDefault="00332732" w:rsidP="00332732">
          <w:pPr>
            <w:pStyle w:val="709A76DDE2A2460C914BB4D6F3B99129"/>
            <w:framePr w:wrap="around"/>
          </w:pPr>
          <w:r>
            <w:rPr>
              <w:rStyle w:val="Textedelespacerserv"/>
            </w:rPr>
            <w:t>Format du papier</w:t>
          </w:r>
        </w:p>
      </w:docPartBody>
    </w:docPart>
    <w:docPart>
      <w:docPartPr>
        <w:name w:val="1404F900922F4D93B04D382E1BDDFF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83473A-1028-48B9-AAB6-BD77EB843EF4}"/>
      </w:docPartPr>
      <w:docPartBody>
        <w:p w:rsidR="007F1195" w:rsidRDefault="00332732" w:rsidP="00332732">
          <w:pPr>
            <w:pStyle w:val="1404F900922F4D93B04D382E1BDDFF4F"/>
            <w:framePr w:wrap="around"/>
          </w:pPr>
          <w:r w:rsidRPr="002B27D9">
            <w:rPr>
              <w:rStyle w:val="Textedelespacerserv"/>
            </w:rPr>
            <w:t>C</w:t>
          </w:r>
          <w:r>
            <w:rPr>
              <w:rStyle w:val="Textedelespacerserv"/>
            </w:rPr>
            <w:t>arton, plastifié, etc</w:t>
          </w:r>
          <w:r w:rsidRPr="002B27D9">
            <w:rPr>
              <w:rStyle w:val="Textedelespacerserv"/>
            </w:rPr>
            <w:t>.</w:t>
          </w:r>
        </w:p>
      </w:docPartBody>
    </w:docPart>
    <w:docPart>
      <w:docPartPr>
        <w:name w:val="653146F3D55242408D5B8E187101AE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1654DD-B67A-423C-98CF-0681F8298923}"/>
      </w:docPartPr>
      <w:docPartBody>
        <w:p w:rsidR="007F1195" w:rsidRDefault="00332732" w:rsidP="00332732">
          <w:pPr>
            <w:pStyle w:val="653146F3D55242408D5B8E187101AEB0"/>
            <w:framePr w:wrap="around"/>
          </w:pPr>
          <w:r w:rsidRPr="002B27D9">
            <w:rPr>
              <w:rStyle w:val="Textedelespacerserv"/>
            </w:rPr>
            <w:t>Choisi</w:t>
          </w:r>
          <w:r>
            <w:rPr>
              <w:rStyle w:val="Textedelespacerserv"/>
            </w:rPr>
            <w:t>r</w:t>
          </w:r>
          <w:r w:rsidRPr="002B27D9">
            <w:rPr>
              <w:rStyle w:val="Textedelespacerserv"/>
            </w:rPr>
            <w:t xml:space="preserve"> un élément.</w:t>
          </w:r>
        </w:p>
      </w:docPartBody>
    </w:docPart>
    <w:docPart>
      <w:docPartPr>
        <w:name w:val="74A5C590335F47D3B000E44275257B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0A0F27-78CD-42C8-8A7F-ADE8FCE41D91}"/>
      </w:docPartPr>
      <w:docPartBody>
        <w:p w:rsidR="007F1195" w:rsidRDefault="00332732" w:rsidP="00332732">
          <w:pPr>
            <w:pStyle w:val="74A5C590335F47D3B000E44275257BAA"/>
            <w:framePr w:wrap="around"/>
          </w:pPr>
          <w:r>
            <w:rPr>
              <w:rStyle w:val="Textedelespacerserv"/>
            </w:rPr>
            <w:t>Quantité</w:t>
          </w:r>
        </w:p>
      </w:docPartBody>
    </w:docPart>
    <w:docPart>
      <w:docPartPr>
        <w:name w:val="EF2A7F518F6A4D78BE0E11B0C1831E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9E029-E554-4DD3-9AEA-3616445CCD48}"/>
      </w:docPartPr>
      <w:docPartBody>
        <w:p w:rsidR="007F1195" w:rsidRDefault="00332732" w:rsidP="00332732">
          <w:pPr>
            <w:pStyle w:val="EF2A7F518F6A4D78BE0E11B0C1831E0D"/>
            <w:framePr w:wrap="around"/>
          </w:pPr>
          <w:r>
            <w:rPr>
              <w:rStyle w:val="Textedelespacerserv"/>
            </w:rPr>
            <w:t>Format du papier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21"/>
    <w:rsid w:val="001540A5"/>
    <w:rsid w:val="00240821"/>
    <w:rsid w:val="002F7E98"/>
    <w:rsid w:val="00332732"/>
    <w:rsid w:val="003C5EA0"/>
    <w:rsid w:val="004905D2"/>
    <w:rsid w:val="00583479"/>
    <w:rsid w:val="00654EF2"/>
    <w:rsid w:val="007E2D1E"/>
    <w:rsid w:val="007F0D70"/>
    <w:rsid w:val="007F1195"/>
    <w:rsid w:val="00DB4E70"/>
    <w:rsid w:val="00F0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ACBAD605E7444F3B5534AF9505BB686">
    <w:name w:val="9ACBAD605E7444F3B5534AF9505BB686"/>
  </w:style>
  <w:style w:type="paragraph" w:customStyle="1" w:styleId="272D46B98A9B40CF9AE84BD364847991">
    <w:name w:val="272D46B98A9B40CF9AE84BD364847991"/>
  </w:style>
  <w:style w:type="paragraph" w:customStyle="1" w:styleId="FB3DCB5163AD432DB7467B9E223741FB">
    <w:name w:val="FB3DCB5163AD432DB7467B9E223741FB"/>
  </w:style>
  <w:style w:type="paragraph" w:customStyle="1" w:styleId="4756726A5DC744C5B8C3C12AD700C7F1">
    <w:name w:val="4756726A5DC744C5B8C3C12AD700C7F1"/>
  </w:style>
  <w:style w:type="paragraph" w:customStyle="1" w:styleId="F4DC73E7E7434A348B02D1F9D7B91BD7">
    <w:name w:val="F4DC73E7E7434A348B02D1F9D7B91BD7"/>
  </w:style>
  <w:style w:type="paragraph" w:customStyle="1" w:styleId="7084B40C35DC45978822FE033409B4D1">
    <w:name w:val="7084B40C35DC45978822FE033409B4D1"/>
  </w:style>
  <w:style w:type="paragraph" w:customStyle="1" w:styleId="37FB80A27FF749928DCEAD75E5AD5990">
    <w:name w:val="37FB80A27FF749928DCEAD75E5AD5990"/>
  </w:style>
  <w:style w:type="character" w:styleId="Textedelespacerserv">
    <w:name w:val="Placeholder Text"/>
    <w:basedOn w:val="Policepardfaut"/>
    <w:uiPriority w:val="99"/>
    <w:semiHidden/>
    <w:rsid w:val="00332732"/>
    <w:rPr>
      <w:color w:val="808080"/>
    </w:rPr>
  </w:style>
  <w:style w:type="paragraph" w:customStyle="1" w:styleId="4E83B088770D421C9F5B516298869C96">
    <w:name w:val="4E83B088770D421C9F5B516298869C96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1">
    <w:name w:val="7084B40C35DC45978822FE033409B4D1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">
    <w:name w:val="43662176E81D47C4B45E589B8F2F261F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2">
    <w:name w:val="7084B40C35DC45978822FE033409B4D1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">
    <w:name w:val="43662176E81D47C4B45E589B8F2F261F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3">
    <w:name w:val="7084B40C35DC45978822FE033409B4D1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2">
    <w:name w:val="43662176E81D47C4B45E589B8F2F261F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1">
    <w:name w:val="F4DC73E7E7434A348B02D1F9D7B91BD7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E571BD0CE934C108CB27C5527D80958">
    <w:name w:val="3E571BD0CE934C108CB27C5527D80958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B4513A20B974479BDB8D050555B9C5B">
    <w:name w:val="AB4513A20B974479BDB8D050555B9C5B"/>
    <w:rsid w:val="007F0D70"/>
  </w:style>
  <w:style w:type="paragraph" w:customStyle="1" w:styleId="43662176E81D47C4B45E589B8F2F261F3">
    <w:name w:val="43662176E81D47C4B45E589B8F2F261F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2">
    <w:name w:val="F4DC73E7E7434A348B02D1F9D7B91BD7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DC58581DDA344A88D6FF292E85BFDF3">
    <w:name w:val="EDC58581DDA344A88D6FF292E85BFDF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4">
    <w:name w:val="43662176E81D47C4B45E589B8F2F261F4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3">
    <w:name w:val="F4DC73E7E7434A348B02D1F9D7B91BD7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977A195FD11492D855E02C0AB749333">
    <w:name w:val="9977A195FD11492D855E02C0AB74933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5">
    <w:name w:val="43662176E81D47C4B45E589B8F2F261F5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4">
    <w:name w:val="F4DC73E7E7434A348B02D1F9D7B91BD74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977A195FD11492D855E02C0AB7493331">
    <w:name w:val="9977A195FD11492D855E02C0AB749333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6">
    <w:name w:val="43662176E81D47C4B45E589B8F2F261F6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B0C3F6A31154E1780F722C6B9B5BC15">
    <w:name w:val="6B0C3F6A31154E1780F722C6B9B5BC15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5D452A8D1AB4A4FB99F2B1EECB48CDE">
    <w:name w:val="45D452A8D1AB4A4FB99F2B1EECB48CDE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FDD1FADB1224AA2A54E88BD731FCE1A">
    <w:name w:val="AFDD1FADB1224AA2A54E88BD731FCE1A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">
    <w:name w:val="5FCED11DC24941179D2A692C1B9A2F37"/>
    <w:rsid w:val="007F0D70"/>
  </w:style>
  <w:style w:type="paragraph" w:customStyle="1" w:styleId="4DC3F768F8E149E48712B56EBA83AF5C">
    <w:name w:val="4DC3F768F8E149E48712B56EBA83AF5C"/>
    <w:rsid w:val="007F0D70"/>
  </w:style>
  <w:style w:type="paragraph" w:customStyle="1" w:styleId="6A6A47F27BC74B5E8A3FC643EE3FEE31">
    <w:name w:val="6A6A47F27BC74B5E8A3FC643EE3FEE3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">
    <w:name w:val="63FAF8CB189146F8A9A07987D6CD3DD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">
    <w:name w:val="C3637AC74F134970B098DC0BD7821DD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7">
    <w:name w:val="43662176E81D47C4B45E589B8F2F261F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">
    <w:name w:val="63FAF8CB189146F8A9A07987D6CD3DD6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">
    <w:name w:val="C3637AC74F134970B098DC0BD7821DD5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">
    <w:name w:val="CB6F5774857E446E81ECC9D4366D386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">
    <w:name w:val="4DC3F768F8E149E48712B56EBA83AF5C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1">
    <w:name w:val="6A6A47F27BC74B5E8A3FC643EE3FEE3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">
    <w:name w:val="5FCED11DC24941179D2A692C1B9A2F37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8">
    <w:name w:val="43662176E81D47C4B45E589B8F2F261F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">
    <w:name w:val="772AD8FCC1E948D69ECD846FECDCE3CC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2">
    <w:name w:val="63FAF8CB189146F8A9A07987D6CD3DD6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2">
    <w:name w:val="C3637AC74F134970B098DC0BD7821DD5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1">
    <w:name w:val="CB6F5774857E446E81ECC9D4366D3864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2">
    <w:name w:val="4DC3F768F8E149E48712B56EBA83AF5C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2">
    <w:name w:val="6A6A47F27BC74B5E8A3FC643EE3FEE31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2">
    <w:name w:val="5FCED11DC24941179D2A692C1B9A2F37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9">
    <w:name w:val="43662176E81D47C4B45E589B8F2F261F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1">
    <w:name w:val="772AD8FCC1E948D69ECD846FECDCE3CC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3">
    <w:name w:val="63FAF8CB189146F8A9A07987D6CD3DD6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3">
    <w:name w:val="C3637AC74F134970B098DC0BD7821DD5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2">
    <w:name w:val="CB6F5774857E446E81ECC9D4366D3864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3">
    <w:name w:val="4DC3F768F8E149E48712B56EBA83AF5C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3">
    <w:name w:val="6A6A47F27BC74B5E8A3FC643EE3FEE31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3">
    <w:name w:val="5FCED11DC24941179D2A692C1B9A2F37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0">
    <w:name w:val="43662176E81D47C4B45E589B8F2F261F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2">
    <w:name w:val="772AD8FCC1E948D69ECD846FECDCE3CC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4">
    <w:name w:val="63FAF8CB189146F8A9A07987D6CD3DD6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4">
    <w:name w:val="C3637AC74F134970B098DC0BD7821DD5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3">
    <w:name w:val="CB6F5774857E446E81ECC9D4366D3864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4">
    <w:name w:val="4DC3F768F8E149E48712B56EBA83AF5C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4">
    <w:name w:val="6A6A47F27BC74B5E8A3FC643EE3FEE31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4">
    <w:name w:val="5FCED11DC24941179D2A692C1B9A2F37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1">
    <w:name w:val="43662176E81D47C4B45E589B8F2F261F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3">
    <w:name w:val="772AD8FCC1E948D69ECD846FECDCE3CC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5">
    <w:name w:val="63FAF8CB189146F8A9A07987D6CD3DD6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5">
    <w:name w:val="C3637AC74F134970B098DC0BD7821DD5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4">
    <w:name w:val="CB6F5774857E446E81ECC9D4366D3864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5">
    <w:name w:val="4DC3F768F8E149E48712B56EBA83AF5C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5">
    <w:name w:val="6A6A47F27BC74B5E8A3FC643EE3FEE31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5">
    <w:name w:val="5FCED11DC24941179D2A692C1B9A2F37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2">
    <w:name w:val="43662176E81D47C4B45E589B8F2F261F1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4">
    <w:name w:val="772AD8FCC1E948D69ECD846FECDCE3CC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6">
    <w:name w:val="63FAF8CB189146F8A9A07987D6CD3DD6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6">
    <w:name w:val="C3637AC74F134970B098DC0BD7821DD5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5">
    <w:name w:val="CB6F5774857E446E81ECC9D4366D3864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6">
    <w:name w:val="4DC3F768F8E149E48712B56EBA83AF5C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6">
    <w:name w:val="6A6A47F27BC74B5E8A3FC643EE3FEE31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">
    <w:name w:val="8B156F7B0CCF4CBAAEC36545482B530D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">
    <w:name w:val="0654180E05574803A4B0BC8613AAA12B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6">
    <w:name w:val="5FCED11DC24941179D2A692C1B9A2F37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">
    <w:name w:val="0AEB9D3DA3F74E3F8F2170D9AB80F83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3">
    <w:name w:val="43662176E81D47C4B45E589B8F2F261F1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5">
    <w:name w:val="772AD8FCC1E948D69ECD846FECDCE3CC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7">
    <w:name w:val="63FAF8CB189146F8A9A07987D6CD3DD6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7">
    <w:name w:val="C3637AC74F134970B098DC0BD7821DD5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6">
    <w:name w:val="CB6F5774857E446E81ECC9D4366D3864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7">
    <w:name w:val="4DC3F768F8E149E48712B56EBA83AF5C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7">
    <w:name w:val="6A6A47F27BC74B5E8A3FC643EE3FEE31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1">
    <w:name w:val="8B156F7B0CCF4CBAAEC36545482B530D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1">
    <w:name w:val="0654180E05574803A4B0BC8613AAA12B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7">
    <w:name w:val="5FCED11DC24941179D2A692C1B9A2F37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1">
    <w:name w:val="0AEB9D3DA3F74E3F8F2170D9AB80F839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4">
    <w:name w:val="43662176E81D47C4B45E589B8F2F261F1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6">
    <w:name w:val="772AD8FCC1E948D69ECD846FECDCE3CC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8">
    <w:name w:val="63FAF8CB189146F8A9A07987D6CD3DD6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8">
    <w:name w:val="C3637AC74F134970B098DC0BD7821DD5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7">
    <w:name w:val="CB6F5774857E446E81ECC9D4366D3864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8">
    <w:name w:val="4DC3F768F8E149E48712B56EBA83AF5C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8">
    <w:name w:val="6A6A47F27BC74B5E8A3FC643EE3FEE31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2">
    <w:name w:val="8B156F7B0CCF4CBAAEC36545482B530D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2">
    <w:name w:val="0654180E05574803A4B0BC8613AAA12B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8">
    <w:name w:val="5FCED11DC24941179D2A692C1B9A2F37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2">
    <w:name w:val="0AEB9D3DA3F74E3F8F2170D9AB80F839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5">
    <w:name w:val="43662176E81D47C4B45E589B8F2F261F1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7">
    <w:name w:val="772AD8FCC1E948D69ECD846FECDCE3CC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9">
    <w:name w:val="63FAF8CB189146F8A9A07987D6CD3DD6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9">
    <w:name w:val="C3637AC74F134970B098DC0BD7821DD5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8">
    <w:name w:val="CB6F5774857E446E81ECC9D4366D3864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9">
    <w:name w:val="4DC3F768F8E149E48712B56EBA83AF5C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9">
    <w:name w:val="6A6A47F27BC74B5E8A3FC643EE3FEE31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3">
    <w:name w:val="8B156F7B0CCF4CBAAEC36545482B530D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3">
    <w:name w:val="0654180E05574803A4B0BC8613AAA12B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9">
    <w:name w:val="5FCED11DC24941179D2A692C1B9A2F37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3">
    <w:name w:val="0AEB9D3DA3F74E3F8F2170D9AB80F839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">
    <w:name w:val="304A2E44B33244B2B175D7679F4AD94A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6">
    <w:name w:val="43662176E81D47C4B45E589B8F2F261F1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8">
    <w:name w:val="772AD8FCC1E948D69ECD846FECDCE3CC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0">
    <w:name w:val="63FAF8CB189146F8A9A07987D6CD3DD6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0">
    <w:name w:val="C3637AC74F134970B098DC0BD7821DD5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9">
    <w:name w:val="CB6F5774857E446E81ECC9D4366D3864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0">
    <w:name w:val="4DC3F768F8E149E48712B56EBA83AF5C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10">
    <w:name w:val="6A6A47F27BC74B5E8A3FC643EE3FEE31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4">
    <w:name w:val="8B156F7B0CCF4CBAAEC36545482B530D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4">
    <w:name w:val="0654180E05574803A4B0BC8613AAA12B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0">
    <w:name w:val="5FCED11DC24941179D2A692C1B9A2F37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4">
    <w:name w:val="0AEB9D3DA3F74E3F8F2170D9AB80F839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1">
    <w:name w:val="304A2E44B33244B2B175D7679F4AD94A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D0B7DA7FBE8452ABEC771B96BEE0505">
    <w:name w:val="6D0B7DA7FBE8452ABEC771B96BEE0505"/>
    <w:rsid w:val="00654EF2"/>
  </w:style>
  <w:style w:type="paragraph" w:customStyle="1" w:styleId="43662176E81D47C4B45E589B8F2F261F17">
    <w:name w:val="43662176E81D47C4B45E589B8F2F261F1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9">
    <w:name w:val="772AD8FCC1E948D69ECD846FECDCE3CC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D172A9B47C1442ED8056A899BE8EBB35">
    <w:name w:val="D172A9B47C1442ED8056A899BE8EBB3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1">
    <w:name w:val="63FAF8CB189146F8A9A07987D6CD3DD6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1">
    <w:name w:val="C3637AC74F134970B098DC0BD7821DD5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D0B7DA7FBE8452ABEC771B96BEE05051">
    <w:name w:val="6D0B7DA7FBE8452ABEC771B96BEE0505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10">
    <w:name w:val="CB6F5774857E446E81ECC9D4366D3864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1">
    <w:name w:val="4DC3F768F8E149E48712B56EBA83AF5C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5">
    <w:name w:val="8B156F7B0CCF4CBAAEC36545482B530D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5">
    <w:name w:val="0654180E05574803A4B0BC8613AAA12B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1">
    <w:name w:val="5FCED11DC24941179D2A692C1B9A2F37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5">
    <w:name w:val="0AEB9D3DA3F74E3F8F2170D9AB80F839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2">
    <w:name w:val="304A2E44B33244B2B175D7679F4AD94A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174BD704A9A48BB95A5925C9AEEACEF">
    <w:name w:val="9174BD704A9A48BB95A5925C9AEEACEF"/>
    <w:rsid w:val="00332732"/>
  </w:style>
  <w:style w:type="paragraph" w:customStyle="1" w:styleId="43662176E81D47C4B45E589B8F2F261F18">
    <w:name w:val="43662176E81D47C4B45E589B8F2F261F18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10">
    <w:name w:val="772AD8FCC1E948D69ECD846FECDCE3CC10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D172A9B47C1442ED8056A899BE8EBB351">
    <w:name w:val="D172A9B47C1442ED8056A899BE8EBB351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2">
    <w:name w:val="63FAF8CB189146F8A9A07987D6CD3DD61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2">
    <w:name w:val="C3637AC74F134970B098DC0BD7821DD51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DF6EB2D913B4F7C89AFB3A0B05F473C">
    <w:name w:val="EDF6EB2D913B4F7C89AFB3A0B05F473C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4DF5CC71A494FD8A18E3A6D219D013F">
    <w:name w:val="A4DF5CC71A494FD8A18E3A6D219D013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55548BB50F44B45BB663B4B586AA7D7">
    <w:name w:val="E55548BB50F44B45BB663B4B586AA7D7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1F493C387984A9186B4D695DA50BB22">
    <w:name w:val="81F493C387984A9186B4D695DA50BB2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214EB9DC097D49009E5338E46623B76D">
    <w:name w:val="214EB9DC097D49009E5338E46623B76D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E73AE3A945B482CAE4281A3EF1437AA">
    <w:name w:val="3E73AE3A945B482CAE4281A3EF1437AA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394FB10444446509F9808CC83B1BACF">
    <w:name w:val="E394FB10444446509F9808CC83B1BAC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9A76DDE2A2460C914BB4D6F3B99129">
    <w:name w:val="709A76DDE2A2460C914BB4D6F3B99129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404F900922F4D93B04D382E1BDDFF4F">
    <w:name w:val="1404F900922F4D93B04D382E1BDDFF4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53146F3D55242408D5B8E187101AEB0">
    <w:name w:val="653146F3D55242408D5B8E187101AEB0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4A5C590335F47D3B000E44275257BAA">
    <w:name w:val="74A5C590335F47D3B000E44275257BAA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F2A7F518F6A4D78BE0E11B0C1831E0D">
    <w:name w:val="EF2A7F518F6A4D78BE0E11B0C1831E0D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A7C544C275F4F16B910EEBF71D7DDB3">
    <w:name w:val="1A7C544C275F4F16B910EEBF71D7DDB3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C5DF0980F24E948D2C46EDB5CEADD6">
    <w:name w:val="43C5DF0980F24E948D2C46EDB5CEADD6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D1C60AAEB724A1FBC931F766E9A16E2">
    <w:name w:val="AD1C60AAEB724A1FBC931F766E9A16E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E4D477577E1438D943EC94EDA5BF822">
    <w:name w:val="1E4D477577E1438D943EC94EDA5BF82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ACBAD605E7444F3B5534AF9505BB686">
    <w:name w:val="9ACBAD605E7444F3B5534AF9505BB686"/>
  </w:style>
  <w:style w:type="paragraph" w:customStyle="1" w:styleId="272D46B98A9B40CF9AE84BD364847991">
    <w:name w:val="272D46B98A9B40CF9AE84BD364847991"/>
  </w:style>
  <w:style w:type="paragraph" w:customStyle="1" w:styleId="FB3DCB5163AD432DB7467B9E223741FB">
    <w:name w:val="FB3DCB5163AD432DB7467B9E223741FB"/>
  </w:style>
  <w:style w:type="paragraph" w:customStyle="1" w:styleId="4756726A5DC744C5B8C3C12AD700C7F1">
    <w:name w:val="4756726A5DC744C5B8C3C12AD700C7F1"/>
  </w:style>
  <w:style w:type="paragraph" w:customStyle="1" w:styleId="F4DC73E7E7434A348B02D1F9D7B91BD7">
    <w:name w:val="F4DC73E7E7434A348B02D1F9D7B91BD7"/>
  </w:style>
  <w:style w:type="paragraph" w:customStyle="1" w:styleId="7084B40C35DC45978822FE033409B4D1">
    <w:name w:val="7084B40C35DC45978822FE033409B4D1"/>
  </w:style>
  <w:style w:type="paragraph" w:customStyle="1" w:styleId="37FB80A27FF749928DCEAD75E5AD5990">
    <w:name w:val="37FB80A27FF749928DCEAD75E5AD5990"/>
  </w:style>
  <w:style w:type="character" w:styleId="Textedelespacerserv">
    <w:name w:val="Placeholder Text"/>
    <w:basedOn w:val="Policepardfaut"/>
    <w:uiPriority w:val="99"/>
    <w:semiHidden/>
    <w:rsid w:val="00332732"/>
    <w:rPr>
      <w:color w:val="808080"/>
    </w:rPr>
  </w:style>
  <w:style w:type="paragraph" w:customStyle="1" w:styleId="4E83B088770D421C9F5B516298869C96">
    <w:name w:val="4E83B088770D421C9F5B516298869C96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1">
    <w:name w:val="7084B40C35DC45978822FE033409B4D1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">
    <w:name w:val="43662176E81D47C4B45E589B8F2F261F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2">
    <w:name w:val="7084B40C35DC45978822FE033409B4D1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">
    <w:name w:val="43662176E81D47C4B45E589B8F2F261F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84B40C35DC45978822FE033409B4D13">
    <w:name w:val="7084B40C35DC45978822FE033409B4D1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2">
    <w:name w:val="43662176E81D47C4B45E589B8F2F261F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1">
    <w:name w:val="F4DC73E7E7434A348B02D1F9D7B91BD7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E571BD0CE934C108CB27C5527D80958">
    <w:name w:val="3E571BD0CE934C108CB27C5527D80958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B4513A20B974479BDB8D050555B9C5B">
    <w:name w:val="AB4513A20B974479BDB8D050555B9C5B"/>
    <w:rsid w:val="007F0D70"/>
  </w:style>
  <w:style w:type="paragraph" w:customStyle="1" w:styleId="43662176E81D47C4B45E589B8F2F261F3">
    <w:name w:val="43662176E81D47C4B45E589B8F2F261F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2">
    <w:name w:val="F4DC73E7E7434A348B02D1F9D7B91BD72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DC58581DDA344A88D6FF292E85BFDF3">
    <w:name w:val="EDC58581DDA344A88D6FF292E85BFDF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4">
    <w:name w:val="43662176E81D47C4B45E589B8F2F261F4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3">
    <w:name w:val="F4DC73E7E7434A348B02D1F9D7B91BD7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977A195FD11492D855E02C0AB749333">
    <w:name w:val="9977A195FD11492D855E02C0AB749333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5">
    <w:name w:val="43662176E81D47C4B45E589B8F2F261F5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F4DC73E7E7434A348B02D1F9D7B91BD74">
    <w:name w:val="F4DC73E7E7434A348B02D1F9D7B91BD74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977A195FD11492D855E02C0AB7493331">
    <w:name w:val="9977A195FD11492D855E02C0AB749333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6">
    <w:name w:val="43662176E81D47C4B45E589B8F2F261F6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B0C3F6A31154E1780F722C6B9B5BC15">
    <w:name w:val="6B0C3F6A31154E1780F722C6B9B5BC15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5D452A8D1AB4A4FB99F2B1EECB48CDE">
    <w:name w:val="45D452A8D1AB4A4FB99F2B1EECB48CDE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FDD1FADB1224AA2A54E88BD731FCE1A">
    <w:name w:val="AFDD1FADB1224AA2A54E88BD731FCE1A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">
    <w:name w:val="5FCED11DC24941179D2A692C1B9A2F37"/>
    <w:rsid w:val="007F0D70"/>
  </w:style>
  <w:style w:type="paragraph" w:customStyle="1" w:styleId="4DC3F768F8E149E48712B56EBA83AF5C">
    <w:name w:val="4DC3F768F8E149E48712B56EBA83AF5C"/>
    <w:rsid w:val="007F0D70"/>
  </w:style>
  <w:style w:type="paragraph" w:customStyle="1" w:styleId="6A6A47F27BC74B5E8A3FC643EE3FEE31">
    <w:name w:val="6A6A47F27BC74B5E8A3FC643EE3FEE31"/>
    <w:rsid w:val="007F0D70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">
    <w:name w:val="63FAF8CB189146F8A9A07987D6CD3DD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">
    <w:name w:val="C3637AC74F134970B098DC0BD7821DD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7">
    <w:name w:val="43662176E81D47C4B45E589B8F2F261F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">
    <w:name w:val="63FAF8CB189146F8A9A07987D6CD3DD6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">
    <w:name w:val="C3637AC74F134970B098DC0BD7821DD5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">
    <w:name w:val="CB6F5774857E446E81ECC9D4366D386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">
    <w:name w:val="4DC3F768F8E149E48712B56EBA83AF5C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1">
    <w:name w:val="6A6A47F27BC74B5E8A3FC643EE3FEE3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">
    <w:name w:val="5FCED11DC24941179D2A692C1B9A2F37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8">
    <w:name w:val="43662176E81D47C4B45E589B8F2F261F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">
    <w:name w:val="772AD8FCC1E948D69ECD846FECDCE3CC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2">
    <w:name w:val="63FAF8CB189146F8A9A07987D6CD3DD6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2">
    <w:name w:val="C3637AC74F134970B098DC0BD7821DD5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1">
    <w:name w:val="CB6F5774857E446E81ECC9D4366D3864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2">
    <w:name w:val="4DC3F768F8E149E48712B56EBA83AF5C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2">
    <w:name w:val="6A6A47F27BC74B5E8A3FC643EE3FEE31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2">
    <w:name w:val="5FCED11DC24941179D2A692C1B9A2F37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9">
    <w:name w:val="43662176E81D47C4B45E589B8F2F261F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1">
    <w:name w:val="772AD8FCC1E948D69ECD846FECDCE3CC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3">
    <w:name w:val="63FAF8CB189146F8A9A07987D6CD3DD6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3">
    <w:name w:val="C3637AC74F134970B098DC0BD7821DD5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2">
    <w:name w:val="CB6F5774857E446E81ECC9D4366D3864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3">
    <w:name w:val="4DC3F768F8E149E48712B56EBA83AF5C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3">
    <w:name w:val="6A6A47F27BC74B5E8A3FC643EE3FEE31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3">
    <w:name w:val="5FCED11DC24941179D2A692C1B9A2F37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0">
    <w:name w:val="43662176E81D47C4B45E589B8F2F261F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2">
    <w:name w:val="772AD8FCC1E948D69ECD846FECDCE3CC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4">
    <w:name w:val="63FAF8CB189146F8A9A07987D6CD3DD6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4">
    <w:name w:val="C3637AC74F134970B098DC0BD7821DD5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3">
    <w:name w:val="CB6F5774857E446E81ECC9D4366D3864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4">
    <w:name w:val="4DC3F768F8E149E48712B56EBA83AF5C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4">
    <w:name w:val="6A6A47F27BC74B5E8A3FC643EE3FEE31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4">
    <w:name w:val="5FCED11DC24941179D2A692C1B9A2F37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1">
    <w:name w:val="43662176E81D47C4B45E589B8F2F261F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3">
    <w:name w:val="772AD8FCC1E948D69ECD846FECDCE3CC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5">
    <w:name w:val="63FAF8CB189146F8A9A07987D6CD3DD6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5">
    <w:name w:val="C3637AC74F134970B098DC0BD7821DD5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4">
    <w:name w:val="CB6F5774857E446E81ECC9D4366D3864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5">
    <w:name w:val="4DC3F768F8E149E48712B56EBA83AF5C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5">
    <w:name w:val="6A6A47F27BC74B5E8A3FC643EE3FEE31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5">
    <w:name w:val="5FCED11DC24941179D2A692C1B9A2F37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2">
    <w:name w:val="43662176E81D47C4B45E589B8F2F261F1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4">
    <w:name w:val="772AD8FCC1E948D69ECD846FECDCE3CC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6">
    <w:name w:val="63FAF8CB189146F8A9A07987D6CD3DD6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6">
    <w:name w:val="C3637AC74F134970B098DC0BD7821DD5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5">
    <w:name w:val="CB6F5774857E446E81ECC9D4366D3864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6">
    <w:name w:val="4DC3F768F8E149E48712B56EBA83AF5C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6">
    <w:name w:val="6A6A47F27BC74B5E8A3FC643EE3FEE31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">
    <w:name w:val="8B156F7B0CCF4CBAAEC36545482B530D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">
    <w:name w:val="0654180E05574803A4B0BC8613AAA12B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6">
    <w:name w:val="5FCED11DC24941179D2A692C1B9A2F37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">
    <w:name w:val="0AEB9D3DA3F74E3F8F2170D9AB80F83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3">
    <w:name w:val="43662176E81D47C4B45E589B8F2F261F1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5">
    <w:name w:val="772AD8FCC1E948D69ECD846FECDCE3CC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7">
    <w:name w:val="63FAF8CB189146F8A9A07987D6CD3DD6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7">
    <w:name w:val="C3637AC74F134970B098DC0BD7821DD5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6">
    <w:name w:val="CB6F5774857E446E81ECC9D4366D3864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7">
    <w:name w:val="4DC3F768F8E149E48712B56EBA83AF5C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7">
    <w:name w:val="6A6A47F27BC74B5E8A3FC643EE3FEE31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1">
    <w:name w:val="8B156F7B0CCF4CBAAEC36545482B530D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1">
    <w:name w:val="0654180E05574803A4B0BC8613AAA12B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7">
    <w:name w:val="5FCED11DC24941179D2A692C1B9A2F37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1">
    <w:name w:val="0AEB9D3DA3F74E3F8F2170D9AB80F839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4">
    <w:name w:val="43662176E81D47C4B45E589B8F2F261F1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6">
    <w:name w:val="772AD8FCC1E948D69ECD846FECDCE3CC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8">
    <w:name w:val="63FAF8CB189146F8A9A07987D6CD3DD6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8">
    <w:name w:val="C3637AC74F134970B098DC0BD7821DD5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7">
    <w:name w:val="CB6F5774857E446E81ECC9D4366D3864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8">
    <w:name w:val="4DC3F768F8E149E48712B56EBA83AF5C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8">
    <w:name w:val="6A6A47F27BC74B5E8A3FC643EE3FEE31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2">
    <w:name w:val="8B156F7B0CCF4CBAAEC36545482B530D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2">
    <w:name w:val="0654180E05574803A4B0BC8613AAA12B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8">
    <w:name w:val="5FCED11DC24941179D2A692C1B9A2F37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2">
    <w:name w:val="0AEB9D3DA3F74E3F8F2170D9AB80F839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5">
    <w:name w:val="43662176E81D47C4B45E589B8F2F261F1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7">
    <w:name w:val="772AD8FCC1E948D69ECD846FECDCE3CC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9">
    <w:name w:val="63FAF8CB189146F8A9A07987D6CD3DD6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9">
    <w:name w:val="C3637AC74F134970B098DC0BD7821DD5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8">
    <w:name w:val="CB6F5774857E446E81ECC9D4366D3864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9">
    <w:name w:val="4DC3F768F8E149E48712B56EBA83AF5C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9">
    <w:name w:val="6A6A47F27BC74B5E8A3FC643EE3FEE31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3">
    <w:name w:val="8B156F7B0CCF4CBAAEC36545482B530D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3">
    <w:name w:val="0654180E05574803A4B0BC8613AAA12B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9">
    <w:name w:val="5FCED11DC24941179D2A692C1B9A2F37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3">
    <w:name w:val="0AEB9D3DA3F74E3F8F2170D9AB80F8393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">
    <w:name w:val="304A2E44B33244B2B175D7679F4AD94A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662176E81D47C4B45E589B8F2F261F16">
    <w:name w:val="43662176E81D47C4B45E589B8F2F261F16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8">
    <w:name w:val="772AD8FCC1E948D69ECD846FECDCE3CC8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0">
    <w:name w:val="63FAF8CB189146F8A9A07987D6CD3DD6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0">
    <w:name w:val="C3637AC74F134970B098DC0BD7821DD5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9">
    <w:name w:val="CB6F5774857E446E81ECC9D4366D3864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0">
    <w:name w:val="4DC3F768F8E149E48712B56EBA83AF5C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A6A47F27BC74B5E8A3FC643EE3FEE3110">
    <w:name w:val="6A6A47F27BC74B5E8A3FC643EE3FEE31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4">
    <w:name w:val="8B156F7B0CCF4CBAAEC36545482B530D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4">
    <w:name w:val="0654180E05574803A4B0BC8613AAA12B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0">
    <w:name w:val="5FCED11DC24941179D2A692C1B9A2F37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4">
    <w:name w:val="0AEB9D3DA3F74E3F8F2170D9AB80F8394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1">
    <w:name w:val="304A2E44B33244B2B175D7679F4AD94A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D0B7DA7FBE8452ABEC771B96BEE0505">
    <w:name w:val="6D0B7DA7FBE8452ABEC771B96BEE0505"/>
    <w:rsid w:val="00654EF2"/>
  </w:style>
  <w:style w:type="paragraph" w:customStyle="1" w:styleId="43662176E81D47C4B45E589B8F2F261F17">
    <w:name w:val="43662176E81D47C4B45E589B8F2F261F17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9">
    <w:name w:val="772AD8FCC1E948D69ECD846FECDCE3CC9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D172A9B47C1442ED8056A899BE8EBB35">
    <w:name w:val="D172A9B47C1442ED8056A899BE8EBB3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1">
    <w:name w:val="63FAF8CB189146F8A9A07987D6CD3DD6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1">
    <w:name w:val="C3637AC74F134970B098DC0BD7821DD5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D0B7DA7FBE8452ABEC771B96BEE05051">
    <w:name w:val="6D0B7DA7FBE8452ABEC771B96BEE0505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B6F5774857E446E81ECC9D4366D386410">
    <w:name w:val="CB6F5774857E446E81ECC9D4366D386410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DC3F768F8E149E48712B56EBA83AF5C11">
    <w:name w:val="4DC3F768F8E149E48712B56EBA83AF5C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B156F7B0CCF4CBAAEC36545482B530D5">
    <w:name w:val="8B156F7B0CCF4CBAAEC36545482B530D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654180E05574803A4B0BC8613AAA12B5">
    <w:name w:val="0654180E05574803A4B0BC8613AAA12B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5FCED11DC24941179D2A692C1B9A2F3711">
    <w:name w:val="5FCED11DC24941179D2A692C1B9A2F3711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0AEB9D3DA3F74E3F8F2170D9AB80F8395">
    <w:name w:val="0AEB9D3DA3F74E3F8F2170D9AB80F8395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04A2E44B33244B2B175D7679F4AD94A2">
    <w:name w:val="304A2E44B33244B2B175D7679F4AD94A2"/>
    <w:rsid w:val="00654EF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9174BD704A9A48BB95A5925C9AEEACEF">
    <w:name w:val="9174BD704A9A48BB95A5925C9AEEACEF"/>
    <w:rsid w:val="00332732"/>
  </w:style>
  <w:style w:type="paragraph" w:customStyle="1" w:styleId="43662176E81D47C4B45E589B8F2F261F18">
    <w:name w:val="43662176E81D47C4B45E589B8F2F261F18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72AD8FCC1E948D69ECD846FECDCE3CC10">
    <w:name w:val="772AD8FCC1E948D69ECD846FECDCE3CC10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D172A9B47C1442ED8056A899BE8EBB351">
    <w:name w:val="D172A9B47C1442ED8056A899BE8EBB351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3FAF8CB189146F8A9A07987D6CD3DD612">
    <w:name w:val="63FAF8CB189146F8A9A07987D6CD3DD61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C3637AC74F134970B098DC0BD7821DD512">
    <w:name w:val="C3637AC74F134970B098DC0BD7821DD51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DF6EB2D913B4F7C89AFB3A0B05F473C">
    <w:name w:val="EDF6EB2D913B4F7C89AFB3A0B05F473C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4DF5CC71A494FD8A18E3A6D219D013F">
    <w:name w:val="A4DF5CC71A494FD8A18E3A6D219D013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55548BB50F44B45BB663B4B586AA7D7">
    <w:name w:val="E55548BB50F44B45BB663B4B586AA7D7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81F493C387984A9186B4D695DA50BB22">
    <w:name w:val="81F493C387984A9186B4D695DA50BB2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214EB9DC097D49009E5338E46623B76D">
    <w:name w:val="214EB9DC097D49009E5338E46623B76D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3E73AE3A945B482CAE4281A3EF1437AA">
    <w:name w:val="3E73AE3A945B482CAE4281A3EF1437AA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394FB10444446509F9808CC83B1BACF">
    <w:name w:val="E394FB10444446509F9808CC83B1BAC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09A76DDE2A2460C914BB4D6F3B99129">
    <w:name w:val="709A76DDE2A2460C914BB4D6F3B99129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404F900922F4D93B04D382E1BDDFF4F">
    <w:name w:val="1404F900922F4D93B04D382E1BDDFF4F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653146F3D55242408D5B8E187101AEB0">
    <w:name w:val="653146F3D55242408D5B8E187101AEB0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74A5C590335F47D3B000E44275257BAA">
    <w:name w:val="74A5C590335F47D3B000E44275257BAA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EF2A7F518F6A4D78BE0E11B0C1831E0D">
    <w:name w:val="EF2A7F518F6A4D78BE0E11B0C1831E0D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A7C544C275F4F16B910EEBF71D7DDB3">
    <w:name w:val="1A7C544C275F4F16B910EEBF71D7DDB3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43C5DF0980F24E948D2C46EDB5CEADD6">
    <w:name w:val="43C5DF0980F24E948D2C46EDB5CEADD6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AD1C60AAEB724A1FBC931F766E9A16E2">
    <w:name w:val="AD1C60AAEB724A1FBC931F766E9A16E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  <w:style w:type="paragraph" w:customStyle="1" w:styleId="1E4D477577E1438D943EC94EDA5BF822">
    <w:name w:val="1E4D477577E1438D943EC94EDA5BF822"/>
    <w:rsid w:val="00332732"/>
    <w:pPr>
      <w:framePr w:hSpace="180" w:wrap="around" w:vAnchor="text" w:hAnchor="text" w:y="55"/>
      <w:spacing w:after="0" w:line="240" w:lineRule="auto"/>
    </w:pPr>
    <w:rPr>
      <w:rFonts w:eastAsiaTheme="minorHAnsi"/>
      <w:sz w:val="18"/>
      <w:lang w:val="fr-FR" w:eastAsia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tns:customPropertyEditors xmlns:tns="customStreamsXsn.xml">
  <tns:showOnOpen>true</tns:showOnOpen>
  <tns:defaultPropertyEditorNamespace>Propriétés Office</tns:defaultPropertyEditorNamespace>
</tns:customPropertyEditors>
</file>

<file path=customXml/itemProps1.xml><?xml version="1.0" encoding="utf-8"?>
<ds:datastoreItem xmlns:ds="http://schemas.openxmlformats.org/officeDocument/2006/customXml" ds:itemID="{BCE858FC-1A97-4A8E-8BCC-26C06861E9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A87199-2424-4E7F-9203-256E45805BCB}">
  <ds:schemaRefs>
    <ds:schemaRef ds:uri="customStreamsXsn.x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Memo(3)</Template>
  <TotalTime>130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Memo (Simple design)</vt:lpstr>
      <vt:lpstr/>
      <vt:lpstr>mémo</vt:lpstr>
    </vt:vector>
  </TitlesOfParts>
  <Company>CEMEQ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</dc:title>
  <dc:subject>Demande - Service de production et multimédia</dc:subject>
  <dc:creator>Isabelle Lecompte</dc:creator>
  <cp:lastModifiedBy>Isabelle Lecompte</cp:lastModifiedBy>
  <cp:revision>25</cp:revision>
  <cp:lastPrinted>2006-08-01T17:47:00Z</cp:lastPrinted>
  <dcterms:created xsi:type="dcterms:W3CDTF">2012-10-25T15:46:00Z</dcterms:created>
  <dcterms:modified xsi:type="dcterms:W3CDTF">2012-10-25T20:13:00Z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TC101731869990</vt:lpwstr>
  </property>
</Properties>
</file>